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3C06EC" w:rsidRPr="00844B6E" w:rsidTr="00AA1054">
        <w:trPr>
          <w:trHeight w:hRule="exact" w:val="14884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56"/>
              <w:gridCol w:w="344"/>
            </w:tblGrid>
            <w:tr w:rsidR="003C06EC" w:rsidTr="006C5F3A">
              <w:trPr>
                <w:gridAfter w:val="1"/>
                <w:wAfter w:w="360" w:type="dxa"/>
                <w:cantSplit/>
                <w:trHeight w:hRule="exact" w:val="4111"/>
              </w:trPr>
              <w:tc>
                <w:tcPr>
                  <w:tcW w:w="7200" w:type="dxa"/>
                </w:tcPr>
                <w:p w:rsidR="003C06EC" w:rsidRDefault="006625FC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06368" behindDoc="1" locked="0" layoutInCell="1" allowOverlap="1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17780</wp:posOffset>
                        </wp:positionV>
                        <wp:extent cx="4351020" cy="264414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1476"/>
                            <wp:lineTo x="21468" y="21476"/>
                            <wp:lineTo x="21468" y="0"/>
                            <wp:lineTo x="0" y="0"/>
                          </wp:wrapPolygon>
                        </wp:wrapTight>
                        <wp:docPr id="458" name="Picture 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8" name="RideLondon image2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47" t="1" r="10618" b="-1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51020" cy="2644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C06EC" w:rsidTr="003668E2">
              <w:trPr>
                <w:trHeight w:hRule="exact" w:val="11349"/>
              </w:trPr>
              <w:tc>
                <w:tcPr>
                  <w:tcW w:w="7200" w:type="dxa"/>
                </w:tcPr>
                <w:p w:rsidR="0017650E" w:rsidRPr="00117B4A" w:rsidRDefault="0017650E">
                  <w:pPr>
                    <w:pStyle w:val="Title"/>
                    <w:spacing w:line="192" w:lineRule="auto"/>
                    <w:rPr>
                      <w:sz w:val="22"/>
                      <w:szCs w:val="22"/>
                    </w:rPr>
                  </w:pPr>
                </w:p>
                <w:p w:rsidR="00117B4A" w:rsidRPr="00730B04" w:rsidRDefault="00BC11A1" w:rsidP="00117B4A">
                  <w:pPr>
                    <w:pStyle w:val="Title"/>
                    <w:spacing w:line="240" w:lineRule="auto"/>
                    <w:rPr>
                      <w:rFonts w:ascii="Arial Rounded MT Bold" w:hAnsi="Arial Rounded MT Bold"/>
                      <w:i/>
                      <w:sz w:val="43"/>
                      <w:szCs w:val="43"/>
                    </w:rPr>
                  </w:pPr>
                  <w:r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bede invites you</w:t>
                  </w:r>
                  <w:r w:rsidR="004A424B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 to </w:t>
                  </w:r>
                  <w:r w:rsidR="00FC1B4D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cycle</w:t>
                  </w:r>
                  <w:r w:rsidR="004A424B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 the </w:t>
                  </w:r>
                  <w:r w:rsidR="007F54BA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FORD </w:t>
                  </w:r>
                  <w:r w:rsidR="00A747B0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RIDE</w:t>
                  </w:r>
                  <w:r w:rsidR="00FC1B4D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london-</w:t>
                  </w:r>
                  <w:r w:rsidR="00A747B0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ESSEX 100</w:t>
                  </w:r>
                  <w:r w:rsidR="004A424B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 to </w:t>
                  </w:r>
                  <w:r w:rsidR="00712FD8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>hELP</w:t>
                  </w:r>
                  <w:r w:rsidR="00117B4A" w:rsidRPr="007F54BA">
                    <w:rPr>
                      <w:rFonts w:ascii="Arial Rounded MT Bold" w:hAnsi="Arial Rounded MT Bold"/>
                      <w:b/>
                      <w:sz w:val="40"/>
                      <w:szCs w:val="40"/>
                    </w:rPr>
                    <w:t xml:space="preserve"> build stronger, happier communities in southwark</w:t>
                  </w:r>
                  <w:r w:rsidR="008E08AB" w:rsidRPr="00730B04">
                    <w:rPr>
                      <w:rFonts w:ascii="Arial Rounded MT Bold" w:hAnsi="Arial Rounded MT Bold"/>
                      <w:sz w:val="43"/>
                      <w:szCs w:val="43"/>
                    </w:rPr>
                    <w:t>!</w:t>
                  </w:r>
                </w:p>
                <w:p w:rsidR="0017650E" w:rsidRPr="00DA48E0" w:rsidRDefault="00AE73C1" w:rsidP="003668E2">
                  <w:pPr>
                    <w:pStyle w:val="Title"/>
                    <w:spacing w:line="240" w:lineRule="auto"/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</w:pPr>
                  <w:r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SUNDAY 2</w:t>
                  </w:r>
                  <w:r w:rsidR="00AD6359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5</w:t>
                  </w:r>
                  <w:r w:rsidR="00F6334A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 xml:space="preserve"> </w:t>
                  </w:r>
                  <w:r w:rsidR="00FC1B4D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may</w:t>
                  </w:r>
                  <w:r w:rsidR="00C84C28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 xml:space="preserve"> 20</w:t>
                  </w:r>
                  <w:r w:rsidR="00F63AA9" w:rsidRPr="00DA48E0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2</w:t>
                  </w:r>
                  <w:r w:rsidR="00AD6359">
                    <w:rPr>
                      <w:rFonts w:ascii="Arial Rounded MT Bold" w:hAnsi="Arial Rounded MT Bold"/>
                      <w:color w:val="EC6723" w:themeColor="accent4"/>
                      <w:sz w:val="43"/>
                      <w:szCs w:val="43"/>
                    </w:rPr>
                    <w:t>5</w:t>
                  </w:r>
                </w:p>
                <w:p w:rsidR="003668E2" w:rsidRDefault="003668E2" w:rsidP="003668E2">
                  <w:pPr>
                    <w:pStyle w:val="Heading1"/>
                    <w:spacing w:before="0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</w:p>
                <w:p w:rsidR="00F26261" w:rsidRPr="00500D56" w:rsidRDefault="00117B4A" w:rsidP="003668E2">
                  <w:pPr>
                    <w:pStyle w:val="Heading1"/>
                    <w:spacing w:before="0"/>
                    <w:rPr>
                      <w:rFonts w:ascii="Arial Rounded MT Bold" w:hAnsi="Arial Rounded MT Bold"/>
                      <w:sz w:val="27"/>
                      <w:szCs w:val="27"/>
                    </w:rPr>
                  </w:pPr>
                  <w:r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Bede helps some of the most vulnerable people in our community overcome </w:t>
                  </w:r>
                  <w:r w:rsidR="00C21B40">
                    <w:rPr>
                      <w:rFonts w:ascii="Arial Rounded MT Bold" w:hAnsi="Arial Rounded MT Bold"/>
                      <w:sz w:val="27"/>
                      <w:szCs w:val="27"/>
                    </w:rPr>
                    <w:t>challenges</w:t>
                  </w:r>
                  <w:r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 and </w:t>
                  </w:r>
                  <w:r w:rsidR="00730B04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grow </w:t>
                  </w:r>
                  <w:r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their potential. You can </w:t>
                  </w:r>
                  <w:r w:rsidR="00C21B40">
                    <w:rPr>
                      <w:rFonts w:ascii="Arial Rounded MT Bold" w:hAnsi="Arial Rounded MT Bold"/>
                      <w:sz w:val="27"/>
                      <w:szCs w:val="27"/>
                    </w:rPr>
                    <w:t>support us</w:t>
                  </w:r>
                  <w:r w:rsidR="00FE527E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 by </w:t>
                  </w:r>
                  <w:r w:rsidR="00FC1B4D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>cycling</w:t>
                  </w:r>
                  <w:r w:rsidR="00FE527E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 the </w:t>
                  </w:r>
                  <w:r w:rsidR="007F54BA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Ford </w:t>
                  </w:r>
                  <w:r w:rsidR="00FC1B4D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 xml:space="preserve">RideLondon-Essex 100 </w:t>
                  </w:r>
                  <w:r w:rsidR="00FE527E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>and raisi</w:t>
                  </w:r>
                  <w:r w:rsidR="00993F51" w:rsidRPr="00500D56">
                    <w:rPr>
                      <w:rFonts w:ascii="Arial Rounded MT Bold" w:hAnsi="Arial Rounded MT Bold"/>
                      <w:sz w:val="27"/>
                      <w:szCs w:val="27"/>
                    </w:rPr>
                    <w:t>ng money to support Bede’s work in one of its charity places.</w:t>
                  </w:r>
                </w:p>
                <w:p w:rsidR="00F26261" w:rsidRPr="00F26261" w:rsidRDefault="00F26261" w:rsidP="00DF6EA7">
                  <w:pPr>
                    <w:pStyle w:val="Heading1"/>
                    <w:spacing w:before="0" w:line="264" w:lineRule="auto"/>
                    <w:rPr>
                      <w:rFonts w:ascii="Arial Rounded MT Bold" w:hAnsi="Arial Rounded MT Bold"/>
                      <w:b w:val="0"/>
                    </w:rPr>
                  </w:pPr>
                </w:p>
                <w:p w:rsidR="00905D51" w:rsidRDefault="007F54BA" w:rsidP="00DF6EA7">
                  <w:pPr>
                    <w:pStyle w:val="Heading1"/>
                    <w:spacing w:before="0" w:after="0" w:line="264" w:lineRule="auto"/>
                    <w:contextualSpacing w:val="0"/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</w:pPr>
                  <w:r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Ford </w:t>
                  </w:r>
                  <w:r w:rsidR="00FC1B4D" w:rsidRPr="00FC1B4D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RideLondon-Essex 100</w:t>
                  </w:r>
                  <w:r w:rsidR="00FC1B4D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</w:t>
                  </w:r>
                  <w:r w:rsidR="004B30B9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takes place on Sunday </w:t>
                  </w:r>
                  <w:proofErr w:type="gramStart"/>
                  <w:r w:rsidR="004B30B9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2</w:t>
                  </w:r>
                  <w:r w:rsidR="00AD6359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5</w:t>
                  </w:r>
                  <w:r w:rsidR="00AD6359" w:rsidRPr="00AD6359">
                    <w:rPr>
                      <w:rFonts w:ascii="Arial Rounded MT Bold" w:hAnsi="Arial Rounded MT Bold"/>
                      <w:b w:val="0"/>
                      <w:sz w:val="22"/>
                      <w:szCs w:val="22"/>
                      <w:vertAlign w:val="superscript"/>
                    </w:rPr>
                    <w:t>th</w:t>
                  </w:r>
                  <w:proofErr w:type="gramEnd"/>
                  <w:r w:rsidR="00AD6359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</w:t>
                  </w:r>
                  <w:r w:rsidR="00FC1B4D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May</w:t>
                  </w:r>
                  <w:r w:rsidR="004B30B9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202</w:t>
                  </w:r>
                  <w:r w:rsidR="00AD6359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5</w:t>
                  </w:r>
                  <w:r w:rsidR="00CB3AA5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, </w:t>
                  </w:r>
                  <w:r w:rsidR="007908E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taking in</w:t>
                  </w:r>
                  <w:r w:rsidR="00DF6EA7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</w:t>
                  </w:r>
                  <w:r w:rsidR="00905D51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some of the </w:t>
                  </w:r>
                  <w:r w:rsidR="0078684E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countie</w:t>
                  </w:r>
                  <w:r w:rsidR="00905D51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s</w:t>
                  </w:r>
                  <w:r w:rsidR="0078684E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’</w:t>
                  </w:r>
                  <w:r w:rsidR="00905D51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most iconic landmarks</w:t>
                  </w:r>
                  <w:r w:rsidR="0078684E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 xml:space="preserve"> and impressive sceneries</w:t>
                  </w:r>
                  <w:r w:rsidR="004B30B9" w:rsidRPr="00F26261">
                    <w:rPr>
                      <w:rFonts w:ascii="Arial Rounded MT Bold" w:hAnsi="Arial Rounded MT Bold"/>
                      <w:b w:val="0"/>
                      <w:sz w:val="22"/>
                      <w:szCs w:val="22"/>
                    </w:rPr>
                    <w:t>!</w:t>
                  </w:r>
                  <w:bookmarkStart w:id="0" w:name="_GoBack"/>
                  <w:bookmarkEnd w:id="0"/>
                </w:p>
                <w:p w:rsidR="00F26261" w:rsidRPr="00F26261" w:rsidRDefault="00F26261" w:rsidP="00DF6EA7">
                  <w:pPr>
                    <w:spacing w:after="0" w:line="264" w:lineRule="auto"/>
                  </w:pPr>
                </w:p>
                <w:p w:rsidR="00C21B40" w:rsidRDefault="00905D51" w:rsidP="00DF6EA7">
                  <w:pPr>
                    <w:spacing w:after="0"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To find out more about this world class event, please visit </w:t>
                  </w:r>
                </w:p>
                <w:p w:rsidR="00F26261" w:rsidRDefault="00AD6359" w:rsidP="00DF6EA7">
                  <w:pPr>
                    <w:spacing w:after="0"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>
                    <w:fldChar w:fldCharType="begin"/>
                  </w:r>
                  <w:r>
                    <w:instrText xml:space="preserve"> HYPERLINK "https://www.ridelondon.co.uk/" </w:instrText>
                  </w:r>
                  <w:r>
                    <w:fldChar w:fldCharType="separate"/>
                  </w:r>
                  <w:r w:rsidR="00C21B40">
                    <w:rPr>
                      <w:rStyle w:val="Hyperlink"/>
                      <w:rFonts w:ascii="Arial Rounded MT Bold" w:hAnsi="Arial Rounded MT Bold"/>
                      <w:color w:val="00B0F0"/>
                      <w:sz w:val="22"/>
                      <w:szCs w:val="22"/>
                    </w:rPr>
                    <w:t>Ford RideLondon.co.uk</w:t>
                  </w:r>
                  <w:r>
                    <w:rPr>
                      <w:rStyle w:val="Hyperlink"/>
                      <w:rFonts w:ascii="Arial Rounded MT Bold" w:hAnsi="Arial Rounded MT Bold"/>
                      <w:color w:val="00B0F0"/>
                      <w:sz w:val="22"/>
                      <w:szCs w:val="22"/>
                    </w:rPr>
                    <w:fldChar w:fldCharType="end"/>
                  </w:r>
                </w:p>
                <w:p w:rsidR="00F6079E" w:rsidRPr="00F26261" w:rsidRDefault="00F6079E" w:rsidP="00DF6EA7">
                  <w:pPr>
                    <w:spacing w:after="0"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8E5A32" w:rsidRPr="00F26261" w:rsidRDefault="00905D51" w:rsidP="00DF6EA7">
                  <w:pPr>
                    <w:spacing w:after="0"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If you </w:t>
                  </w:r>
                  <w:r w:rsidR="00FC1B4D">
                    <w:rPr>
                      <w:rFonts w:ascii="Arial Rounded MT Bold" w:hAnsi="Arial Rounded MT Bold"/>
                      <w:sz w:val="22"/>
                      <w:szCs w:val="22"/>
                    </w:rPr>
                    <w:t>cycle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for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Bede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, we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will give you a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goody bag 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alongside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730B04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the 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finishers’</w:t>
                  </w:r>
                  <w:r w:rsidR="00CB3AA5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medal and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souvenir T-shirt </w:t>
                  </w:r>
                  <w:r w:rsidR="00C21B40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given at the event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for participating</w:t>
                  </w:r>
                  <w:r w:rsidR="007F54BA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. </w:t>
                  </w:r>
                  <w:r w:rsidR="007F54BA" w:rsidRPr="007F54BA">
                    <w:rPr>
                      <w:rFonts w:ascii="Arial Rounded MT Bold" w:hAnsi="Arial Rounded MT Bold"/>
                      <w:sz w:val="22"/>
                      <w:szCs w:val="22"/>
                    </w:rPr>
                    <w:t>Ford</w:t>
                  </w:r>
                  <w:r w:rsidR="007F54BA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</w:t>
                  </w:r>
                  <w:r w:rsidR="007F54BA" w:rsidRPr="00FC1B4D">
                    <w:rPr>
                      <w:rFonts w:ascii="Arial Rounded MT Bold" w:hAnsi="Arial Rounded MT Bold"/>
                      <w:sz w:val="22"/>
                      <w:szCs w:val="22"/>
                    </w:rPr>
                    <w:t>RideLondon-Essex 100</w:t>
                  </w:r>
                  <w:r w:rsidR="007F54BA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will also provide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you with</w:t>
                  </w:r>
                  <w:r w:rsidR="007C778D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an app where you can record your stats, track other runners and listen to inspiring music!</w:t>
                  </w:r>
                </w:p>
                <w:p w:rsidR="00220147" w:rsidRDefault="00220147" w:rsidP="00DF6EA7">
                  <w:pPr>
                    <w:spacing w:after="0" w:line="264" w:lineRule="auto"/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</w:pPr>
                </w:p>
                <w:p w:rsidR="00CC1ED1" w:rsidRPr="00F26261" w:rsidRDefault="00993F51" w:rsidP="00DF6EA7">
                  <w:pPr>
                    <w:spacing w:line="264" w:lineRule="auto"/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</w:pPr>
                  <w:r w:rsidRPr="00F26261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So…</w:t>
                  </w:r>
                  <w:r w:rsidR="00C21B40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w</w:t>
                  </w:r>
                  <w:r w:rsidR="00CC1ED1" w:rsidRPr="00F26261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ant to </w:t>
                  </w:r>
                  <w:r w:rsidR="00C21B40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>cycle</w:t>
                  </w:r>
                  <w:r w:rsidR="00CC1ED1" w:rsidRPr="00F26261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for Bede?</w:t>
                  </w:r>
                </w:p>
                <w:p w:rsidR="00490861" w:rsidRDefault="002E41A8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To secure your place in the </w:t>
                  </w:r>
                  <w:r w:rsidR="00AD6359">
                    <w:rPr>
                      <w:rFonts w:ascii="Arial Rounded MT Bold" w:hAnsi="Arial Rounded MT Bold"/>
                      <w:sz w:val="22"/>
                      <w:szCs w:val="22"/>
                    </w:rPr>
                    <w:t>2025</w:t>
                  </w:r>
                  <w:r w:rsidR="00F6079E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7F54BA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Ford </w:t>
                  </w:r>
                  <w:r w:rsidR="00F6079E" w:rsidRPr="00F6079E">
                    <w:rPr>
                      <w:rFonts w:ascii="Arial Rounded MT Bold" w:hAnsi="Arial Rounded MT Bold"/>
                      <w:sz w:val="22"/>
                      <w:szCs w:val="22"/>
                    </w:rPr>
                    <w:t>RideLondon-Essex 100</w:t>
                  </w:r>
                  <w:r w:rsidR="00B27CAB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,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please read and</w:t>
                  </w:r>
                  <w:r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complete</w:t>
                  </w:r>
                  <w:r w:rsidR="00FB586C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>this</w:t>
                  </w:r>
                  <w:r w:rsidR="00CC1ED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form</w:t>
                  </w:r>
                  <w:r w:rsidR="00993F5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returning it</w:t>
                  </w:r>
                  <w:r w:rsidR="00CC1ED1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to </w:t>
                  </w:r>
                  <w:hyperlink r:id="rId8" w:history="1">
                    <w:r w:rsidR="00905D51" w:rsidRPr="006C5F3A">
                      <w:rPr>
                        <w:rStyle w:val="Hyperlink"/>
                        <w:rFonts w:ascii="Arial Rounded MT Bold" w:hAnsi="Arial Rounded MT Bold"/>
                        <w:color w:val="00B0F0"/>
                        <w:sz w:val="22"/>
                        <w:szCs w:val="22"/>
                      </w:rPr>
                      <w:t>Gwen Green</w:t>
                    </w:r>
                  </w:hyperlink>
                  <w:r w:rsidR="00C21B40">
                    <w:rPr>
                      <w:rFonts w:ascii="Arial Rounded MT Bold" w:hAnsi="Arial Rounded MT Bold"/>
                      <w:sz w:val="22"/>
                      <w:szCs w:val="22"/>
                    </w:rPr>
                    <w:t>, T: 0207 237 388,</w:t>
                  </w:r>
                  <w:r w:rsidR="0059352B" w:rsidRPr="00F26261">
                    <w:rPr>
                      <w:rFonts w:ascii="Arial Rounded MT Bold" w:hAnsi="Arial Rounded MT Bold"/>
                      <w:sz w:val="22"/>
                      <w:szCs w:val="22"/>
                    </w:rPr>
                    <w:t xml:space="preserve"> </w:t>
                  </w:r>
                  <w:r w:rsidR="004C25A4" w:rsidRPr="00F26261">
                    <w:rPr>
                      <w:rFonts w:ascii="Arial Rounded MT Bold" w:hAnsi="Arial Rounded MT Bold"/>
                      <w:b/>
                      <w:sz w:val="22"/>
                      <w:szCs w:val="22"/>
                      <w:u w:val="single"/>
                    </w:rPr>
                    <w:t xml:space="preserve">before </w:t>
                  </w:r>
                  <w:r w:rsidR="00AD6359">
                    <w:rPr>
                      <w:rFonts w:ascii="Arial Rounded MT Bold" w:hAnsi="Arial Rounded MT Bold"/>
                      <w:b/>
                      <w:sz w:val="22"/>
                      <w:szCs w:val="22"/>
                      <w:u w:val="single"/>
                    </w:rPr>
                    <w:t>Monday 14th April 2025</w:t>
                  </w:r>
                  <w:r w:rsidR="00D850EB" w:rsidRPr="00D850EB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. </w:t>
                  </w:r>
                  <w:r w:rsidR="00C21B40">
                    <w:rPr>
                      <w:rFonts w:ascii="Arial Rounded MT Bold" w:hAnsi="Arial Rounded MT Bold"/>
                      <w:b/>
                      <w:sz w:val="22"/>
                      <w:szCs w:val="22"/>
                    </w:rPr>
                    <w:t xml:space="preserve">  </w:t>
                  </w:r>
                  <w:r w:rsidR="00D850EB" w:rsidRPr="00D30016">
                    <w:rPr>
                      <w:rFonts w:ascii="Arial Rounded MT Bold" w:hAnsi="Arial Rounded MT Bold"/>
                      <w:sz w:val="22"/>
                      <w:szCs w:val="22"/>
                    </w:rPr>
                    <w:t>Thank you.</w:t>
                  </w: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  <w:r w:rsidRPr="008E08AB">
                    <w:rPr>
                      <w:i/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05344" behindDoc="1" locked="0" layoutInCell="1" allowOverlap="1">
                        <wp:simplePos x="0" y="0"/>
                        <wp:positionH relativeFrom="column">
                          <wp:posOffset>2707640</wp:posOffset>
                        </wp:positionH>
                        <wp:positionV relativeFrom="paragraph">
                          <wp:posOffset>32385</wp:posOffset>
                        </wp:positionV>
                        <wp:extent cx="901700" cy="452755"/>
                        <wp:effectExtent l="0" t="0" r="0" b="4445"/>
                        <wp:wrapTight wrapText="bothSides">
                          <wp:wrapPolygon edited="0">
                            <wp:start x="0" y="0"/>
                            <wp:lineTo x="0" y="20903"/>
                            <wp:lineTo x="20992" y="20903"/>
                            <wp:lineTo x="20992" y="0"/>
                            <wp:lineTo x="0" y="0"/>
                          </wp:wrapPolygon>
                        </wp:wrapTight>
                        <wp:docPr id="469" name="Picture 469" descr="C:\Users\gweng\Downloads\bede_logo_box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gweng\Downloads\bede_logo_box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colorTemperature colorTemp="651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452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C21B40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</w:rPr>
                  </w:pPr>
                </w:p>
                <w:p w:rsidR="00C21B40" w:rsidRPr="00D30016" w:rsidRDefault="00C21B40" w:rsidP="00DF6EA7">
                  <w:pPr>
                    <w:spacing w:line="264" w:lineRule="auto"/>
                    <w:rPr>
                      <w:rFonts w:ascii="Arial Rounded MT Bold" w:hAnsi="Arial Rounded MT Bold"/>
                      <w:sz w:val="22"/>
                      <w:szCs w:val="22"/>
                      <w:u w:val="single"/>
                    </w:rPr>
                  </w:pPr>
                </w:p>
                <w:p w:rsidR="00B27CAB" w:rsidRPr="00621A50" w:rsidRDefault="00621A50" w:rsidP="00311F39">
                  <w:pPr>
                    <w:pStyle w:val="ListParagraph"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inline distT="0" distB="0" distL="0" distR="0" wp14:anchorId="7B15532D" wp14:editId="0E23F295">
                            <wp:extent cx="304800" cy="304800"/>
                            <wp:effectExtent l="0" t="0" r="0" b="0"/>
                            <wp:docPr id="2" name="AutoShape 2" descr="TCS London Marath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rect w14:anchorId="0C777667" id="AutoShape 2" o:spid="_x0000_s1026" alt="TCS London Marathon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czvzgxwIAANgFAAAOAAAAAAAAAAAAAAAAAC4CAABkcnMvZTJvRG9jLnhtbFBLAQItABQABgAI&#10;AAAAIQBMoOks2AAAAAMBAAAPAAAAAAAAAAAAAAAAACEFAABkcnMvZG93bnJldi54bWxQSwUGAAAA&#10;AAQABADzAAAAJg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8E08AB" w:rsidRPr="00FB586C" w:rsidRDefault="00490861" w:rsidP="00905D51">
                  <w:pPr>
                    <w:tabs>
                      <w:tab w:val="left" w:pos="1365"/>
                    </w:tabs>
                    <w:rPr>
                      <w:i/>
                    </w:rPr>
                  </w:pPr>
                  <w:r>
                    <w:tab/>
                  </w:r>
                  <w:r w:rsidR="002E41A8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60" w:type="dxa"/>
                </w:tcPr>
                <w:p w:rsidR="003C06EC" w:rsidRDefault="003C06EC"/>
              </w:tc>
            </w:tr>
            <w:tr w:rsidR="008437CB" w:rsidTr="008437CB">
              <w:trPr>
                <w:gridAfter w:val="1"/>
                <w:wAfter w:w="360" w:type="dxa"/>
                <w:trHeight w:hRule="exact" w:val="10766"/>
              </w:trPr>
              <w:tc>
                <w:tcPr>
                  <w:tcW w:w="7200" w:type="dxa"/>
                </w:tcPr>
                <w:p w:rsidR="008437CB" w:rsidRDefault="008437CB">
                  <w:pPr>
                    <w:pStyle w:val="Title"/>
                    <w:spacing w:line="192" w:lineRule="auto"/>
                    <w:rPr>
                      <w:sz w:val="56"/>
                      <w:szCs w:val="56"/>
                    </w:rPr>
                  </w:pPr>
                </w:p>
              </w:tc>
            </w:tr>
            <w:tr w:rsidR="003C06EC" w:rsidTr="00FB586C">
              <w:trPr>
                <w:gridAfter w:val="1"/>
                <w:wAfter w:w="360" w:type="dxa"/>
                <w:trHeight w:hRule="exact" w:val="3707"/>
              </w:trPr>
              <w:tc>
                <w:tcPr>
                  <w:tcW w:w="7200" w:type="dxa"/>
                  <w:vAlign w:val="bottom"/>
                </w:tcPr>
                <w:p w:rsidR="003C06EC" w:rsidRDefault="003C06EC"/>
                <w:p w:rsidR="0073583F" w:rsidRDefault="0073583F"/>
                <w:p w:rsidR="0073583F" w:rsidRDefault="0073583F"/>
              </w:tc>
            </w:tr>
          </w:tbl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  <w:p w:rsidR="00A97C61" w:rsidRDefault="00A97C61"/>
        </w:tc>
        <w:tc>
          <w:tcPr>
            <w:tcW w:w="144" w:type="dxa"/>
          </w:tcPr>
          <w:p w:rsidR="003C06EC" w:rsidRDefault="003C06EC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3C06EC" w:rsidTr="00FA57AF">
              <w:trPr>
                <w:trHeight w:hRule="exact" w:val="10911"/>
              </w:trPr>
              <w:tc>
                <w:tcPr>
                  <w:tcW w:w="3456" w:type="dxa"/>
                  <w:shd w:val="clear" w:color="auto" w:fill="7030A0"/>
                  <w:vAlign w:val="center"/>
                </w:tcPr>
                <w:p w:rsidR="004F70D3" w:rsidRDefault="00FA57AF" w:rsidP="004F70D3">
                  <w:pPr>
                    <w:pStyle w:val="Heading2"/>
                    <w:spacing w:line="240" w:lineRule="auto"/>
                    <w:rPr>
                      <w:sz w:val="35"/>
                      <w:szCs w:val="35"/>
                    </w:rPr>
                  </w:pPr>
                  <w:r w:rsidRPr="00FA57AF">
                    <w:rPr>
                      <w:sz w:val="35"/>
                      <w:szCs w:val="35"/>
                    </w:rPr>
                    <w:t xml:space="preserve">FORD </w:t>
                  </w:r>
                  <w:r w:rsidR="00FC1B4D" w:rsidRPr="00FA57AF">
                    <w:rPr>
                      <w:sz w:val="35"/>
                      <w:szCs w:val="35"/>
                    </w:rPr>
                    <w:t xml:space="preserve">RIDELONDON-ESSEX 100 </w:t>
                  </w:r>
                  <w:r w:rsidR="004A424B" w:rsidRPr="00FA57AF">
                    <w:rPr>
                      <w:sz w:val="35"/>
                      <w:szCs w:val="35"/>
                    </w:rPr>
                    <w:t>PLEDGE FORM</w:t>
                  </w:r>
                </w:p>
                <w:p w:rsidR="003C06EC" w:rsidRPr="00FA57AF" w:rsidRDefault="004F70D3">
                  <w:pPr>
                    <w:pStyle w:val="Heading2"/>
                    <w:rPr>
                      <w:sz w:val="35"/>
                      <w:szCs w:val="35"/>
                    </w:rPr>
                  </w:pPr>
                  <w:r>
                    <w:rPr>
                      <w:sz w:val="35"/>
                      <w:szCs w:val="35"/>
                    </w:rPr>
                    <w:t>─</w:t>
                  </w:r>
                </w:p>
                <w:p w:rsidR="003C06EC" w:rsidRPr="00993F51" w:rsidRDefault="00B3479D">
                  <w:pPr>
                    <w:pStyle w:val="Heading2"/>
                    <w:rPr>
                      <w:sz w:val="22"/>
                      <w:szCs w:val="22"/>
                    </w:rPr>
                  </w:pPr>
                  <w:r w:rsidRPr="00993F51">
                    <w:rPr>
                      <w:sz w:val="22"/>
                      <w:szCs w:val="22"/>
                    </w:rPr>
                    <w:t>SPONSORSHIP TARGET</w:t>
                  </w:r>
                  <w:r w:rsidR="008327E1" w:rsidRPr="00993F51">
                    <w:rPr>
                      <w:sz w:val="22"/>
                      <w:szCs w:val="22"/>
                    </w:rPr>
                    <w:t>:</w:t>
                  </w:r>
                  <w:r w:rsidR="00535F34" w:rsidRPr="00993F51">
                    <w:rPr>
                      <w:sz w:val="22"/>
                      <w:szCs w:val="22"/>
                    </w:rPr>
                    <w:t xml:space="preserve"> £</w:t>
                  </w:r>
                  <w:r w:rsidR="00FC1B4D">
                    <w:rPr>
                      <w:sz w:val="22"/>
                      <w:szCs w:val="22"/>
                    </w:rPr>
                    <w:t>1</w:t>
                  </w:r>
                  <w:r w:rsidR="00F6334A" w:rsidRPr="00993F51">
                    <w:rPr>
                      <w:sz w:val="22"/>
                      <w:szCs w:val="22"/>
                    </w:rPr>
                    <w:t>000</w:t>
                  </w:r>
                </w:p>
                <w:p w:rsidR="004F70D3" w:rsidRDefault="00D45511" w:rsidP="00D4551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</w:pPr>
                  <w:r w:rsidRPr="00993F51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  <w:t xml:space="preserve">DISTANCE: </w:t>
                  </w:r>
                  <w:r w:rsidR="00F6079E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  <w:t>100</w:t>
                  </w:r>
                  <w:r w:rsidRPr="00993F51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  <w:t xml:space="preserve"> MILES</w:t>
                  </w:r>
                </w:p>
                <w:p w:rsidR="00D45511" w:rsidRPr="00993F51" w:rsidRDefault="004F70D3" w:rsidP="00D4551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2"/>
                      <w:szCs w:val="22"/>
                    </w:rPr>
                    <w:t>─</w:t>
                  </w:r>
                </w:p>
                <w:p w:rsidR="003C06EC" w:rsidRPr="00FA57AF" w:rsidRDefault="004F1064" w:rsidP="00D45511">
                  <w:pPr>
                    <w:keepNext/>
                    <w:keepLines/>
                    <w:spacing w:after="0" w:line="264" w:lineRule="auto"/>
                    <w:jc w:val="center"/>
                    <w:outlineLvl w:val="1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FA57AF">
                    <w:rPr>
                      <w:b/>
                      <w:color w:val="FFFFFF" w:themeColor="background1"/>
                      <w:sz w:val="30"/>
                      <w:szCs w:val="30"/>
                    </w:rPr>
                    <w:t>MY PLEDGE</w:t>
                  </w:r>
                </w:p>
                <w:p w:rsidR="008327E1" w:rsidRPr="00993F51" w:rsidRDefault="00B80FA2" w:rsidP="00B80FA2">
                  <w:pPr>
                    <w:pStyle w:val="Heading2"/>
                    <w:numPr>
                      <w:ilvl w:val="0"/>
                      <w:numId w:val="1"/>
                    </w:numPr>
                    <w:ind w:left="306" w:hanging="283"/>
                    <w:jc w:val="left"/>
                    <w:rPr>
                      <w:caps w:val="0"/>
                      <w:sz w:val="22"/>
                      <w:szCs w:val="22"/>
                    </w:rPr>
                  </w:pPr>
                  <w:r w:rsidRPr="00993F51">
                    <w:rPr>
                      <w:caps w:val="0"/>
                      <w:sz w:val="22"/>
                      <w:szCs w:val="22"/>
                    </w:rPr>
                    <w:t>I am expressing an interest in one of the guaranteed charity places that Bede ha</w:t>
                  </w:r>
                  <w:r w:rsidR="00C84C28" w:rsidRPr="00993F51">
                    <w:rPr>
                      <w:caps w:val="0"/>
                      <w:sz w:val="22"/>
                      <w:szCs w:val="22"/>
                    </w:rPr>
                    <w:t xml:space="preserve">s in the </w:t>
                  </w:r>
                  <w:r w:rsidR="00C21B40">
                    <w:rPr>
                      <w:caps w:val="0"/>
                      <w:sz w:val="22"/>
                      <w:szCs w:val="22"/>
                    </w:rPr>
                    <w:t xml:space="preserve">Ford </w:t>
                  </w:r>
                  <w:r w:rsidR="00FC1B4D">
                    <w:rPr>
                      <w:caps w:val="0"/>
                      <w:sz w:val="22"/>
                      <w:szCs w:val="22"/>
                    </w:rPr>
                    <w:t>RideLondon-Essex 100 cycle r</w:t>
                  </w:r>
                  <w:r w:rsidR="00C84C28" w:rsidRPr="00993F51">
                    <w:rPr>
                      <w:caps w:val="0"/>
                      <w:sz w:val="22"/>
                      <w:szCs w:val="22"/>
                    </w:rPr>
                    <w:t xml:space="preserve">ace in </w:t>
                  </w:r>
                  <w:r w:rsidR="00AD6359">
                    <w:rPr>
                      <w:caps w:val="0"/>
                      <w:sz w:val="22"/>
                      <w:szCs w:val="22"/>
                    </w:rPr>
                    <w:t>May 2025</w:t>
                  </w:r>
                  <w:r w:rsidRPr="00993F51">
                    <w:rPr>
                      <w:caps w:val="0"/>
                      <w:sz w:val="22"/>
                      <w:szCs w:val="22"/>
                    </w:rPr>
                    <w:t>.  I understand that if I am selected to have a place and represent Bede, I pledge to raise as much money as I can to support the work of Bede House Association.</w:t>
                  </w:r>
                  <w:r w:rsidR="008327E1" w:rsidRPr="00993F51">
                    <w:rPr>
                      <w:caps w:val="0"/>
                      <w:sz w:val="22"/>
                      <w:szCs w:val="22"/>
                    </w:rPr>
                    <w:t xml:space="preserve"> </w:t>
                  </w:r>
                </w:p>
                <w:p w:rsidR="008327E1" w:rsidRPr="00993F51" w:rsidRDefault="008327E1" w:rsidP="008327E1">
                  <w:pPr>
                    <w:pStyle w:val="Heading2"/>
                    <w:jc w:val="left"/>
                    <w:rPr>
                      <w:caps w:val="0"/>
                      <w:sz w:val="22"/>
                      <w:szCs w:val="22"/>
                    </w:rPr>
                  </w:pPr>
                </w:p>
                <w:p w:rsidR="008327E1" w:rsidRPr="00993F51" w:rsidRDefault="008327E1" w:rsidP="008327E1">
                  <w:pPr>
                    <w:pStyle w:val="Heading2"/>
                    <w:numPr>
                      <w:ilvl w:val="0"/>
                      <w:numId w:val="1"/>
                    </w:numPr>
                    <w:ind w:left="360"/>
                    <w:jc w:val="left"/>
                    <w:rPr>
                      <w:caps w:val="0"/>
                      <w:sz w:val="22"/>
                      <w:szCs w:val="22"/>
                    </w:rPr>
                  </w:pPr>
                  <w:r w:rsidRPr="00993F51">
                    <w:rPr>
                      <w:caps w:val="0"/>
                      <w:sz w:val="22"/>
                      <w:szCs w:val="22"/>
                    </w:rPr>
                    <w:t xml:space="preserve">I understand that the target to raise is </w:t>
                  </w:r>
                  <w:r w:rsidR="00D45511" w:rsidRPr="00993F51">
                    <w:rPr>
                      <w:caps w:val="0"/>
                      <w:sz w:val="22"/>
                      <w:szCs w:val="22"/>
                    </w:rPr>
                    <w:t>£</w:t>
                  </w:r>
                  <w:r w:rsidR="00FC1B4D">
                    <w:rPr>
                      <w:caps w:val="0"/>
                      <w:sz w:val="22"/>
                      <w:szCs w:val="22"/>
                    </w:rPr>
                    <w:t>1</w:t>
                  </w:r>
                  <w:r w:rsidR="00F6334A" w:rsidRPr="00993F51">
                    <w:rPr>
                      <w:caps w:val="0"/>
                      <w:sz w:val="22"/>
                      <w:szCs w:val="22"/>
                    </w:rPr>
                    <w:t>000</w:t>
                  </w:r>
                  <w:r w:rsidRPr="00993F51">
                    <w:rPr>
                      <w:caps w:val="0"/>
                      <w:sz w:val="22"/>
                      <w:szCs w:val="22"/>
                    </w:rPr>
                    <w:t xml:space="preserve"> and that by</w:t>
                  </w:r>
                  <w:r w:rsidR="00C84C28" w:rsidRPr="00993F51">
                    <w:rPr>
                      <w:caps w:val="0"/>
                      <w:sz w:val="22"/>
                      <w:szCs w:val="22"/>
                    </w:rPr>
                    <w:t xml:space="preserve"> starting the race in </w:t>
                  </w:r>
                  <w:r w:rsidR="00AD6359">
                    <w:rPr>
                      <w:caps w:val="0"/>
                      <w:sz w:val="22"/>
                      <w:szCs w:val="22"/>
                    </w:rPr>
                    <w:t>May 2025</w:t>
                  </w:r>
                  <w:r w:rsidR="00C84C28" w:rsidRPr="00993F51">
                    <w:rPr>
                      <w:caps w:val="0"/>
                      <w:sz w:val="22"/>
                      <w:szCs w:val="22"/>
                    </w:rPr>
                    <w:t xml:space="preserve"> </w:t>
                  </w:r>
                  <w:r w:rsidRPr="00993F51">
                    <w:rPr>
                      <w:caps w:val="0"/>
                      <w:sz w:val="22"/>
                      <w:szCs w:val="22"/>
                    </w:rPr>
                    <w:t xml:space="preserve">and using the charity’s place, I </w:t>
                  </w:r>
                  <w:r w:rsidR="00F6334A" w:rsidRPr="00993F51">
                    <w:rPr>
                      <w:caps w:val="0"/>
                      <w:sz w:val="22"/>
                      <w:szCs w:val="22"/>
                    </w:rPr>
                    <w:t>aim</w:t>
                  </w:r>
                  <w:r w:rsidR="005F7BC7" w:rsidRPr="00993F51">
                    <w:rPr>
                      <w:caps w:val="0"/>
                      <w:sz w:val="22"/>
                      <w:szCs w:val="22"/>
                    </w:rPr>
                    <w:t xml:space="preserve"> to</w:t>
                  </w:r>
                  <w:r w:rsidR="00705396" w:rsidRPr="00993F51">
                    <w:rPr>
                      <w:caps w:val="0"/>
                      <w:sz w:val="22"/>
                      <w:szCs w:val="22"/>
                    </w:rPr>
                    <w:t xml:space="preserve"> reach this target and exceed</w:t>
                  </w:r>
                  <w:r w:rsidR="00F62EE2" w:rsidRPr="00993F51">
                    <w:rPr>
                      <w:caps w:val="0"/>
                      <w:sz w:val="22"/>
                      <w:szCs w:val="22"/>
                    </w:rPr>
                    <w:t xml:space="preserve"> it if I can. </w:t>
                  </w:r>
                </w:p>
                <w:p w:rsidR="008327E1" w:rsidRPr="00993F51" w:rsidRDefault="008327E1" w:rsidP="008327E1">
                  <w:pPr>
                    <w:pStyle w:val="Heading2"/>
                    <w:jc w:val="left"/>
                    <w:rPr>
                      <w:caps w:val="0"/>
                      <w:sz w:val="22"/>
                      <w:szCs w:val="22"/>
                    </w:rPr>
                  </w:pPr>
                </w:p>
                <w:p w:rsidR="005E5991" w:rsidRPr="005E5991" w:rsidRDefault="008327E1" w:rsidP="00D850EB">
                  <w:pPr>
                    <w:pStyle w:val="Heading2"/>
                    <w:numPr>
                      <w:ilvl w:val="0"/>
                      <w:numId w:val="1"/>
                    </w:numPr>
                    <w:ind w:left="360"/>
                    <w:jc w:val="left"/>
                  </w:pPr>
                  <w:r w:rsidRPr="00D850EB">
                    <w:rPr>
                      <w:caps w:val="0"/>
                      <w:sz w:val="22"/>
                      <w:szCs w:val="22"/>
                    </w:rPr>
                    <w:t xml:space="preserve">I agree to </w:t>
                  </w:r>
                  <w:r w:rsidRPr="00D850EB">
                    <w:rPr>
                      <w:sz w:val="22"/>
                      <w:szCs w:val="22"/>
                    </w:rPr>
                    <w:t>return all my sponsorsh</w:t>
                  </w:r>
                  <w:r w:rsidR="00757392" w:rsidRPr="00D850EB">
                    <w:rPr>
                      <w:sz w:val="22"/>
                      <w:szCs w:val="22"/>
                    </w:rPr>
                    <w:t xml:space="preserve">ip money to Bede by </w:t>
                  </w:r>
                  <w:r w:rsidR="00AD6359">
                    <w:rPr>
                      <w:sz w:val="22"/>
                      <w:szCs w:val="22"/>
                    </w:rPr>
                    <w:t xml:space="preserve">FRIDAY </w:t>
                  </w:r>
                  <w:proofErr w:type="gramStart"/>
                  <w:r w:rsidR="00AD6359">
                    <w:rPr>
                      <w:sz w:val="22"/>
                      <w:szCs w:val="22"/>
                    </w:rPr>
                    <w:t>26</w:t>
                  </w:r>
                  <w:r w:rsidR="00311F39" w:rsidRPr="00D850EB">
                    <w:rPr>
                      <w:sz w:val="22"/>
                      <w:szCs w:val="22"/>
                      <w:vertAlign w:val="superscript"/>
                    </w:rPr>
                    <w:t>TH</w:t>
                  </w:r>
                  <w:proofErr w:type="gramEnd"/>
                  <w:r w:rsidR="00311F39" w:rsidRPr="00D850EB">
                    <w:rPr>
                      <w:sz w:val="22"/>
                      <w:szCs w:val="22"/>
                    </w:rPr>
                    <w:t xml:space="preserve"> </w:t>
                  </w:r>
                  <w:r w:rsidR="002E41A8" w:rsidRPr="00D850EB">
                    <w:rPr>
                      <w:sz w:val="22"/>
                      <w:szCs w:val="22"/>
                    </w:rPr>
                    <w:t xml:space="preserve">DECEMBER </w:t>
                  </w:r>
                  <w:r w:rsidR="00C84C28" w:rsidRPr="00D850EB">
                    <w:rPr>
                      <w:sz w:val="22"/>
                      <w:szCs w:val="22"/>
                    </w:rPr>
                    <w:t>20</w:t>
                  </w:r>
                  <w:r w:rsidR="00AD6359">
                    <w:rPr>
                      <w:sz w:val="22"/>
                      <w:szCs w:val="22"/>
                    </w:rPr>
                    <w:t>25</w:t>
                  </w:r>
                  <w:r w:rsidR="00FB586C" w:rsidRPr="00D850EB">
                    <w:rPr>
                      <w:sz w:val="22"/>
                      <w:szCs w:val="22"/>
                    </w:rPr>
                    <w:t>.</w:t>
                  </w:r>
                </w:p>
              </w:tc>
            </w:tr>
            <w:tr w:rsidR="003C06EC" w:rsidTr="00FA57AF">
              <w:trPr>
                <w:trHeight w:hRule="exact" w:val="151"/>
              </w:trPr>
              <w:tc>
                <w:tcPr>
                  <w:tcW w:w="3456" w:type="dxa"/>
                </w:tcPr>
                <w:p w:rsidR="003C06EC" w:rsidRPr="008327E1" w:rsidRDefault="003C06E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C06EC" w:rsidRDefault="005E5991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04320" behindDoc="1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64135</wp:posOffset>
                      </wp:positionV>
                      <wp:extent cx="2171700" cy="26479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264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2F93" w:rsidRPr="007B407C" w:rsidRDefault="00302F93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D30016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Please return your form</w:t>
                                  </w:r>
                                  <w:r w:rsidR="002F6676" w:rsidRPr="00D30016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F6676" w:rsidRPr="00D30016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before </w:t>
                                  </w:r>
                                  <w:r w:rsidR="00AD6359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Monday </w:t>
                                  </w:r>
                                  <w:proofErr w:type="gramStart"/>
                                  <w:r w:rsidR="00AD6359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 w:rsidR="00D30016" w:rsidRPr="00D30016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proofErr w:type="gramEnd"/>
                                  <w:r w:rsidR="00AD6359">
                                    <w:rPr>
                                      <w:rFonts w:ascii="Arial Rounded MT Bold" w:hAnsi="Arial Rounded MT Bold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April 2025</w:t>
                                  </w:r>
                                  <w:r w:rsidR="007B407C" w:rsidRPr="00D30016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to </w:t>
                                  </w:r>
                                  <w:hyperlink r:id="rId11" w:history="1">
                                    <w:r w:rsidR="007B407C" w:rsidRPr="00D30016">
                                      <w:rPr>
                                        <w:rStyle w:val="Hyperlink"/>
                                        <w:rFonts w:ascii="Arial Rounded MT Bold" w:hAnsi="Arial Rounded MT Bold"/>
                                        <w:b/>
                                        <w:color w:val="DF7C0F"/>
                                        <w:sz w:val="18"/>
                                        <w:szCs w:val="18"/>
                                      </w:rPr>
                                      <w:t>Gwen Green</w:t>
                                    </w:r>
                                  </w:hyperlink>
                                </w:p>
                                <w:p w:rsidR="002F6676" w:rsidRDefault="002F6676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02F93" w:rsidRPr="007B407C" w:rsidRDefault="007B407C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="00302F93"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post to:</w:t>
                                  </w:r>
                                </w:p>
                                <w:p w:rsidR="002F6676" w:rsidRPr="007B407C" w:rsidRDefault="00302F93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Gwen Green</w:t>
                                  </w:r>
                                </w:p>
                                <w:p w:rsidR="00302F93" w:rsidRPr="007B407C" w:rsidRDefault="00302F93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Bede House Association</w:t>
                                  </w:r>
                                </w:p>
                                <w:p w:rsidR="002F6676" w:rsidRPr="007B407C" w:rsidRDefault="00302F93" w:rsidP="002F6676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351 Southwark Park Road</w:t>
                                  </w:r>
                                </w:p>
                                <w:p w:rsidR="002F6676" w:rsidRPr="007B407C" w:rsidRDefault="00302F93" w:rsidP="002F6676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London SE16 2JW</w:t>
                                  </w:r>
                                </w:p>
                                <w:p w:rsidR="00302F93" w:rsidRPr="007B407C" w:rsidRDefault="00302F93" w:rsidP="002F6676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T: 0207 237 3881</w:t>
                                  </w:r>
                                </w:p>
                                <w:p w:rsidR="002F6676" w:rsidRPr="007B407C" w:rsidRDefault="002F6676" w:rsidP="002F6676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color w:val="00B0F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02F93" w:rsidRPr="006C5F3A" w:rsidRDefault="00AD6359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DF7C0F"/>
                                      <w:sz w:val="18"/>
                                      <w:szCs w:val="18"/>
                                    </w:rPr>
                                  </w:pPr>
                                  <w:hyperlink r:id="rId12" w:history="1">
                                    <w:r w:rsidR="007B407C" w:rsidRPr="006C5F3A">
                                      <w:rPr>
                                        <w:rStyle w:val="Hyperlink"/>
                                        <w:rFonts w:ascii="Arial Rounded MT Bold" w:hAnsi="Arial Rounded MT Bold"/>
                                        <w:color w:val="DF7C0F"/>
                                        <w:sz w:val="18"/>
                                        <w:szCs w:val="18"/>
                                      </w:rPr>
                                      <w:t>www.bedehouse.org.uk</w:t>
                                    </w:r>
                                  </w:hyperlink>
                                </w:p>
                                <w:p w:rsidR="007B407C" w:rsidRPr="007B407C" w:rsidRDefault="007B407C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E5991" w:rsidRPr="007B407C" w:rsidRDefault="00302F93" w:rsidP="002F6676">
                                  <w:pPr>
                                    <w:spacing w:after="0"/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="007B407C"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egistered charity no: 303199  </w:t>
                                  </w:r>
                                  <w:r w:rsidRPr="007B407C">
                                    <w:rPr>
                                      <w:rFonts w:ascii="Arial Rounded MT Bold" w:hAnsi="Arial Rounded MT Bol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Registered Company no: 420386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25pt;margin-top:5.05pt;width:171pt;height:208.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" fillcolor="#7030a0">
                      <v:textbox>
                        <w:txbxContent>
                          <w:p w:rsidR="00302F93" w:rsidRPr="007B407C" w:rsidRDefault="00302F9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30016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Please return your form</w:t>
                            </w:r>
                            <w:r w:rsidR="002F6676" w:rsidRPr="00D30016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6676" w:rsidRPr="00D30016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before </w:t>
                            </w:r>
                            <w:r w:rsidR="00AD6359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Monday </w:t>
                            </w:r>
                            <w:proofErr w:type="gramStart"/>
                            <w:r w:rsidR="00AD6359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14</w:t>
                            </w:r>
                            <w:r w:rsidR="00D30016" w:rsidRPr="00D30016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AD6359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April 2025</w:t>
                            </w:r>
                            <w:r w:rsidR="007B407C" w:rsidRPr="00D30016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hyperlink r:id="rId13" w:history="1">
                              <w:r w:rsidR="007B407C" w:rsidRPr="00D30016">
                                <w:rPr>
                                  <w:rStyle w:val="Hyperlink"/>
                                  <w:rFonts w:ascii="Arial Rounded MT Bold" w:hAnsi="Arial Rounded MT Bold"/>
                                  <w:b/>
                                  <w:color w:val="DF7C0F"/>
                                  <w:sz w:val="18"/>
                                  <w:szCs w:val="18"/>
                                </w:rPr>
                                <w:t>Gwen Green</w:t>
                              </w:r>
                            </w:hyperlink>
                          </w:p>
                          <w:p w:rsidR="002F6676" w:rsidRDefault="002F6676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302F93" w:rsidRPr="007B407C" w:rsidRDefault="007B407C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Or</w:t>
                            </w:r>
                            <w:r w:rsidR="00302F93"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post to:</w:t>
                            </w:r>
                          </w:p>
                          <w:p w:rsidR="002F6676" w:rsidRPr="007B407C" w:rsidRDefault="00302F9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Gwen Green</w:t>
                            </w:r>
                          </w:p>
                          <w:p w:rsidR="00302F93" w:rsidRPr="007B407C" w:rsidRDefault="00302F9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Bede House Association</w:t>
                            </w:r>
                          </w:p>
                          <w:p w:rsidR="002F6676" w:rsidRPr="007B407C" w:rsidRDefault="00302F93" w:rsidP="002F66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351 Southwark Park Road</w:t>
                            </w:r>
                          </w:p>
                          <w:p w:rsidR="002F6676" w:rsidRPr="007B407C" w:rsidRDefault="00302F93" w:rsidP="002F66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London SE16 2JW</w:t>
                            </w:r>
                          </w:p>
                          <w:p w:rsidR="00302F93" w:rsidRPr="007B407C" w:rsidRDefault="00302F93" w:rsidP="002F66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T: 0207 237 3881</w:t>
                            </w:r>
                          </w:p>
                          <w:p w:rsidR="002F6676" w:rsidRPr="007B407C" w:rsidRDefault="002F6676" w:rsidP="002F667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:rsidR="00302F93" w:rsidRPr="006C5F3A" w:rsidRDefault="00AD6359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DF7C0F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="007B407C" w:rsidRPr="006C5F3A">
                                <w:rPr>
                                  <w:rStyle w:val="Hyperlink"/>
                                  <w:rFonts w:ascii="Arial Rounded MT Bold" w:hAnsi="Arial Rounded MT Bold"/>
                                  <w:color w:val="DF7C0F"/>
                                  <w:sz w:val="18"/>
                                  <w:szCs w:val="18"/>
                                </w:rPr>
                                <w:t>www.bedehouse.org.uk</w:t>
                              </w:r>
                            </w:hyperlink>
                          </w:p>
                          <w:p w:rsidR="007B407C" w:rsidRPr="007B407C" w:rsidRDefault="007B407C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5E5991" w:rsidRPr="007B407C" w:rsidRDefault="00302F93" w:rsidP="002F6676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>R</w:t>
                            </w:r>
                            <w:r w:rsidR="007B407C"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egistered charity no: 303199  </w:t>
                            </w:r>
                            <w:r w:rsidRPr="007B407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Registered Company no: 420386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:rsidR="00951956" w:rsidRDefault="00951956" w:rsidP="007F54BA">
      <w:pPr>
        <w:pStyle w:val="NoSpacing"/>
        <w:tabs>
          <w:tab w:val="left" w:pos="4395"/>
        </w:tabs>
        <w:rPr>
          <w:rFonts w:asciiTheme="majorHAnsi" w:hAnsiTheme="majorHAnsi"/>
          <w:color w:val="7030A0"/>
          <w:sz w:val="28"/>
          <w:szCs w:val="28"/>
        </w:rPr>
      </w:pPr>
    </w:p>
    <w:p w:rsidR="00AE5CA2" w:rsidRPr="006D5DA3" w:rsidRDefault="00015358" w:rsidP="00015358">
      <w:pPr>
        <w:pStyle w:val="NoSpacing"/>
        <w:tabs>
          <w:tab w:val="left" w:pos="4395"/>
        </w:tabs>
        <w:jc w:val="center"/>
        <w:rPr>
          <w:rFonts w:asciiTheme="majorHAnsi" w:hAnsiTheme="majorHAnsi"/>
          <w:color w:val="7030A0"/>
          <w:sz w:val="28"/>
          <w:szCs w:val="28"/>
        </w:rPr>
      </w:pPr>
      <w:r w:rsidRPr="006D5DA3">
        <w:rPr>
          <w:rFonts w:asciiTheme="majorHAnsi" w:hAnsiTheme="majorHAnsi"/>
          <w:color w:val="7030A0"/>
          <w:sz w:val="28"/>
          <w:szCs w:val="28"/>
        </w:rPr>
        <w:lastRenderedPageBreak/>
        <w:t>BEDE HOUSE ASSOCIATI</w:t>
      </w:r>
      <w:r w:rsidR="00C84C28">
        <w:rPr>
          <w:rFonts w:asciiTheme="majorHAnsi" w:hAnsiTheme="majorHAnsi"/>
          <w:color w:val="7030A0"/>
          <w:sz w:val="28"/>
          <w:szCs w:val="28"/>
        </w:rPr>
        <w:t xml:space="preserve">ON – </w:t>
      </w:r>
      <w:r w:rsidR="00F6079E" w:rsidRPr="00F6079E">
        <w:rPr>
          <w:rFonts w:asciiTheme="majorHAnsi" w:hAnsiTheme="majorHAnsi"/>
          <w:color w:val="7030A0"/>
          <w:sz w:val="28"/>
          <w:szCs w:val="28"/>
        </w:rPr>
        <w:t xml:space="preserve">RIDELONDON-ESSEX 100 </w:t>
      </w:r>
      <w:r w:rsidR="00AD6359">
        <w:rPr>
          <w:rFonts w:asciiTheme="majorHAnsi" w:hAnsiTheme="majorHAnsi"/>
          <w:color w:val="7030A0"/>
          <w:sz w:val="28"/>
          <w:szCs w:val="28"/>
        </w:rPr>
        <w:t>2025</w:t>
      </w:r>
      <w:r w:rsidRPr="006D5DA3">
        <w:rPr>
          <w:rFonts w:asciiTheme="majorHAnsi" w:hAnsiTheme="majorHAnsi"/>
          <w:color w:val="7030A0"/>
          <w:sz w:val="28"/>
          <w:szCs w:val="28"/>
        </w:rPr>
        <w:t xml:space="preserve"> PLEDGE FORM</w:t>
      </w:r>
    </w:p>
    <w:p w:rsidR="00A97C61" w:rsidRDefault="00A13E60" w:rsidP="00AE5CA2">
      <w:pPr>
        <w:pStyle w:val="NoSpacing"/>
        <w:tabs>
          <w:tab w:val="left" w:pos="4395"/>
        </w:tabs>
      </w:pPr>
      <w:r w:rsidRPr="008E7E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16B0BA" wp14:editId="7D8691E1">
                <wp:simplePos x="0" y="0"/>
                <wp:positionH relativeFrom="column">
                  <wp:posOffset>5953760</wp:posOffset>
                </wp:positionH>
                <wp:positionV relativeFrom="paragraph">
                  <wp:posOffset>8401050</wp:posOffset>
                </wp:positionV>
                <wp:extent cx="1308735" cy="895350"/>
                <wp:effectExtent l="38100" t="95250" r="100965" b="38100"/>
                <wp:wrapNone/>
                <wp:docPr id="456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735" cy="895350"/>
                        </a:xfrm>
                        <a:custGeom>
                          <a:avLst/>
                          <a:gdLst>
                            <a:gd name="T0" fmla="+- 0 6917 6917"/>
                            <a:gd name="T1" fmla="*/ T0 w 4150"/>
                            <a:gd name="T2" fmla="+- 0 5826 5541"/>
                            <a:gd name="T3" fmla="*/ 5826 h 285"/>
                            <a:gd name="T4" fmla="+- 0 11067 6917"/>
                            <a:gd name="T5" fmla="*/ T4 w 4150"/>
                            <a:gd name="T6" fmla="+- 0 5826 5541"/>
                            <a:gd name="T7" fmla="*/ 5826 h 285"/>
                            <a:gd name="T8" fmla="+- 0 11067 6917"/>
                            <a:gd name="T9" fmla="*/ T8 w 4150"/>
                            <a:gd name="T10" fmla="+- 0 5541 5541"/>
                            <a:gd name="T11" fmla="*/ 5541 h 285"/>
                            <a:gd name="T12" fmla="+- 0 6917 6917"/>
                            <a:gd name="T13" fmla="*/ T12 w 4150"/>
                            <a:gd name="T14" fmla="+- 0 5541 5541"/>
                            <a:gd name="T15" fmla="*/ 5541 h 285"/>
                            <a:gd name="T16" fmla="+- 0 6917 6917"/>
                            <a:gd name="T17" fmla="*/ T16 w 4150"/>
                            <a:gd name="T18" fmla="+- 0 5826 5541"/>
                            <a:gd name="T19" fmla="*/ 5826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150" h="285">
                              <a:moveTo>
                                <a:pt x="0" y="285"/>
                              </a:moveTo>
                              <a:lnTo>
                                <a:pt x="4150" y="285"/>
                              </a:lnTo>
                              <a:lnTo>
                                <a:pt x="4150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283" w:rsidRDefault="006B21BF" w:rsidP="008E7E4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Please return </w:t>
                            </w:r>
                            <w:r w:rsidR="00B17B11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>before</w:t>
                            </w:r>
                            <w:r w:rsidR="00905D51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0016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>–</w:t>
                            </w:r>
                            <w:r w:rsidR="00FE5B65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D6359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Monday </w:t>
                            </w:r>
                            <w:proofErr w:type="gramStart"/>
                            <w:r w:rsidR="00AD6359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>14</w:t>
                            </w:r>
                            <w:r w:rsidR="00AD6359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AD6359">
                              <w:rPr>
                                <w:rFonts w:asciiTheme="majorHAnsi" w:hAnsiTheme="majorHAnsi"/>
                                <w:b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 April 2025. </w:t>
                            </w:r>
                            <w:r w:rsidR="008E7E43" w:rsidRPr="00D33373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 xml:space="preserve">Details for returning your form are on the reverse.  </w:t>
                            </w:r>
                          </w:p>
                          <w:p w:rsidR="008E7E43" w:rsidRPr="00D33373" w:rsidRDefault="008E7E43" w:rsidP="008E7E43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</w:pPr>
                            <w:r w:rsidRPr="00D33373">
                              <w:rPr>
                                <w:rFonts w:asciiTheme="majorHAnsi" w:hAnsiTheme="majorHAnsi"/>
                                <w:i/>
                                <w:color w:val="57257D"/>
                                <w:sz w:val="18"/>
                                <w:szCs w:val="18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B0BA" id="Freeform 108" o:spid="_x0000_s1027" style="position:absolute;margin-left:468.8pt;margin-top:661.5pt;width:103.05pt;height:7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50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" adj="-11796480,,5400" path="m,285r4150,l4150,,,,,285xe" stroked="f">
                <v:stroke joinstyle="round"/>
                <v:shadow on="t" color="black" opacity="26214f" origin="-.5,.5" offset=".74836mm,-.74836mm"/>
                <v:formulas/>
                <v:path arrowok="t" o:connecttype="custom" o:connectlocs="0,18302839;1308735,18302839;1308735,17407489;0,17407489;0,18302839" o:connectangles="0,0,0,0,0" textboxrect="0,0,4150,285"/>
                <v:textbox>
                  <w:txbxContent>
                    <w:p w:rsidR="006E5283" w:rsidRDefault="006B21BF" w:rsidP="008E7E43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 xml:space="preserve">Please return </w:t>
                      </w:r>
                      <w:r w:rsidR="00B17B11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>before</w:t>
                      </w:r>
                      <w:r w:rsidR="00905D51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 xml:space="preserve"> </w:t>
                      </w:r>
                      <w:r w:rsidR="00D30016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>–</w:t>
                      </w:r>
                      <w:r w:rsidR="00FE5B65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 xml:space="preserve"> </w:t>
                      </w:r>
                      <w:r w:rsidR="00AD6359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 xml:space="preserve">Monday </w:t>
                      </w:r>
                      <w:proofErr w:type="gramStart"/>
                      <w:r w:rsidR="00AD6359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>14</w:t>
                      </w:r>
                      <w:r w:rsidR="00AD6359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proofErr w:type="gramEnd"/>
                      <w:r w:rsidR="00AD6359">
                        <w:rPr>
                          <w:rFonts w:asciiTheme="majorHAnsi" w:hAnsiTheme="majorHAnsi"/>
                          <w:b/>
                          <w:i/>
                          <w:color w:val="57257D"/>
                          <w:sz w:val="18"/>
                          <w:szCs w:val="18"/>
                        </w:rPr>
                        <w:t xml:space="preserve"> April 2025. </w:t>
                      </w:r>
                      <w:r w:rsidR="008E7E43" w:rsidRPr="00D33373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 xml:space="preserve">Details for returning your form are on the reverse.  </w:t>
                      </w:r>
                    </w:p>
                    <w:p w:rsidR="008E7E43" w:rsidRPr="00D33373" w:rsidRDefault="008E7E43" w:rsidP="008E7E43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</w:pPr>
                      <w:r w:rsidRPr="00D33373">
                        <w:rPr>
                          <w:rFonts w:asciiTheme="majorHAnsi" w:hAnsiTheme="majorHAnsi"/>
                          <w:i/>
                          <w:color w:val="57257D"/>
                          <w:sz w:val="18"/>
                          <w:szCs w:val="18"/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  <w:r w:rsidR="00661F5D" w:rsidRPr="00B049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F0720B" wp14:editId="77540255">
                <wp:simplePos x="0" y="0"/>
                <wp:positionH relativeFrom="column">
                  <wp:posOffset>5725160</wp:posOffset>
                </wp:positionH>
                <wp:positionV relativeFrom="paragraph">
                  <wp:posOffset>6706235</wp:posOffset>
                </wp:positionV>
                <wp:extent cx="590550" cy="419913"/>
                <wp:effectExtent l="38100" t="38100" r="95250" b="94615"/>
                <wp:wrapNone/>
                <wp:docPr id="24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419913"/>
                        </a:xfrm>
                        <a:custGeom>
                          <a:avLst/>
                          <a:gdLst>
                            <a:gd name="T0" fmla="+- 0 9790 9790"/>
                            <a:gd name="T1" fmla="*/ T0 w 1261"/>
                            <a:gd name="T2" fmla="+- 0 4057 3772"/>
                            <a:gd name="T3" fmla="*/ 4057 h 285"/>
                            <a:gd name="T4" fmla="+- 0 11051 9790"/>
                            <a:gd name="T5" fmla="*/ T4 w 1261"/>
                            <a:gd name="T6" fmla="+- 0 4057 3772"/>
                            <a:gd name="T7" fmla="*/ 4057 h 285"/>
                            <a:gd name="T8" fmla="+- 0 11051 9790"/>
                            <a:gd name="T9" fmla="*/ T8 w 1261"/>
                            <a:gd name="T10" fmla="+- 0 3772 3772"/>
                            <a:gd name="T11" fmla="*/ 3772 h 285"/>
                            <a:gd name="T12" fmla="+- 0 9790 9790"/>
                            <a:gd name="T13" fmla="*/ T12 w 1261"/>
                            <a:gd name="T14" fmla="+- 0 3772 3772"/>
                            <a:gd name="T15" fmla="*/ 3772 h 285"/>
                            <a:gd name="T16" fmla="+- 0 9790 9790"/>
                            <a:gd name="T17" fmla="*/ T16 w 1261"/>
                            <a:gd name="T18" fmla="+- 0 4057 3772"/>
                            <a:gd name="T19" fmla="*/ 405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61" h="285">
                              <a:moveTo>
                                <a:pt x="0" y="285"/>
                              </a:moveTo>
                              <a:lnTo>
                                <a:pt x="1261" y="285"/>
                              </a:lnTo>
                              <a:lnTo>
                                <a:pt x="1261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924" w:rsidRPr="006C0650" w:rsidRDefault="00CD76F4" w:rsidP="00B04924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0720B" id="Freeform 112" o:spid="_x0000_s1028" style="position:absolute;margin-left:450.8pt;margin-top:528.05pt;width:46.5pt;height:33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61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" adj="-11796480,,5400" path="m,285r1261,l1261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5977498;590550,5977498;590550,5557585;0,5557585;0,5977498" o:connectangles="0,0,0,0,0" textboxrect="0,0,1261,285"/>
                <v:textbox>
                  <w:txbxContent>
                    <w:p w:rsidR="00B04924" w:rsidRPr="006C0650" w:rsidRDefault="00CD76F4" w:rsidP="00B04924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61F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F0D9B" wp14:editId="1AD9AEE1">
                <wp:simplePos x="0" y="0"/>
                <wp:positionH relativeFrom="column">
                  <wp:posOffset>162560</wp:posOffset>
                </wp:positionH>
                <wp:positionV relativeFrom="paragraph">
                  <wp:posOffset>8820785</wp:posOffset>
                </wp:positionV>
                <wp:extent cx="3486150" cy="342900"/>
                <wp:effectExtent l="38100" t="38100" r="95250" b="95250"/>
                <wp:wrapNone/>
                <wp:docPr id="13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0" cy="342900"/>
                        </a:xfrm>
                        <a:custGeom>
                          <a:avLst/>
                          <a:gdLst>
                            <a:gd name="T0" fmla="+- 0 4025 4025"/>
                            <a:gd name="T1" fmla="*/ T0 w 3942"/>
                            <a:gd name="T2" fmla="+- 0 4057 3772"/>
                            <a:gd name="T3" fmla="*/ 4057 h 285"/>
                            <a:gd name="T4" fmla="+- 0 7967 4025"/>
                            <a:gd name="T5" fmla="*/ T4 w 3942"/>
                            <a:gd name="T6" fmla="+- 0 4057 3772"/>
                            <a:gd name="T7" fmla="*/ 4057 h 285"/>
                            <a:gd name="T8" fmla="+- 0 7967 4025"/>
                            <a:gd name="T9" fmla="*/ T8 w 3942"/>
                            <a:gd name="T10" fmla="+- 0 3772 3772"/>
                            <a:gd name="T11" fmla="*/ 3772 h 285"/>
                            <a:gd name="T12" fmla="+- 0 4025 4025"/>
                            <a:gd name="T13" fmla="*/ T12 w 3942"/>
                            <a:gd name="T14" fmla="+- 0 3772 3772"/>
                            <a:gd name="T15" fmla="*/ 3772 h 285"/>
                            <a:gd name="T16" fmla="+- 0 4025 4025"/>
                            <a:gd name="T17" fmla="*/ T16 w 3942"/>
                            <a:gd name="T18" fmla="+- 0 4057 3772"/>
                            <a:gd name="T19" fmla="*/ 405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42" h="285">
                              <a:moveTo>
                                <a:pt x="0" y="285"/>
                              </a:moveTo>
                              <a:lnTo>
                                <a:pt x="3942" y="285"/>
                              </a:lnTo>
                              <a:lnTo>
                                <a:pt x="3942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0D9B" id="Freeform 96" o:spid="_x0000_s1029" style="position:absolute;margin-left:12.8pt;margin-top:694.55pt;width:274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42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" adj="-11796480,,5400" path="m,285r3942,l3942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881212;3486150,4881212;3486150,4538312;0,4538312;0,4881212" o:connectangles="0,0,0,0,0" textboxrect="0,0,3942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Signature:</w:t>
                      </w:r>
                    </w:p>
                  </w:txbxContent>
                </v:textbox>
              </v:shape>
            </w:pict>
          </mc:Fallback>
        </mc:AlternateContent>
      </w:r>
      <w:r w:rsidR="00A34D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975B6D" wp14:editId="7F9B33A5">
                <wp:simplePos x="0" y="0"/>
                <wp:positionH relativeFrom="column">
                  <wp:posOffset>162560</wp:posOffset>
                </wp:positionH>
                <wp:positionV relativeFrom="paragraph">
                  <wp:posOffset>7534910</wp:posOffset>
                </wp:positionV>
                <wp:extent cx="7188200" cy="800100"/>
                <wp:effectExtent l="38100" t="38100" r="88900" b="95250"/>
                <wp:wrapNone/>
                <wp:docPr id="22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8200" cy="800100"/>
                        </a:xfrm>
                        <a:custGeom>
                          <a:avLst/>
                          <a:gdLst>
                            <a:gd name="T0" fmla="+- 0 4025 4025"/>
                            <a:gd name="T1" fmla="*/ T0 w 3942"/>
                            <a:gd name="T2" fmla="+- 0 4057 3772"/>
                            <a:gd name="T3" fmla="*/ 4057 h 285"/>
                            <a:gd name="T4" fmla="+- 0 7967 4025"/>
                            <a:gd name="T5" fmla="*/ T4 w 3942"/>
                            <a:gd name="T6" fmla="+- 0 4057 3772"/>
                            <a:gd name="T7" fmla="*/ 4057 h 285"/>
                            <a:gd name="T8" fmla="+- 0 7967 4025"/>
                            <a:gd name="T9" fmla="*/ T8 w 3942"/>
                            <a:gd name="T10" fmla="+- 0 3772 3772"/>
                            <a:gd name="T11" fmla="*/ 3772 h 285"/>
                            <a:gd name="T12" fmla="+- 0 4025 4025"/>
                            <a:gd name="T13" fmla="*/ T12 w 3942"/>
                            <a:gd name="T14" fmla="+- 0 3772 3772"/>
                            <a:gd name="T15" fmla="*/ 3772 h 285"/>
                            <a:gd name="T16" fmla="+- 0 4025 4025"/>
                            <a:gd name="T17" fmla="*/ T16 w 3942"/>
                            <a:gd name="T18" fmla="+- 0 4057 3772"/>
                            <a:gd name="T19" fmla="*/ 405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42" h="285">
                              <a:moveTo>
                                <a:pt x="0" y="285"/>
                              </a:moveTo>
                              <a:lnTo>
                                <a:pt x="3942" y="285"/>
                              </a:lnTo>
                              <a:lnTo>
                                <a:pt x="3942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235" w:rsidRPr="00CD76F4" w:rsidRDefault="006261D2" w:rsidP="00407CF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CD76F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I WOULD LIKE TO PAY ANY DONATIONS RAISED BY (PLEASE </w:t>
                            </w:r>
                            <w:r w:rsidR="00216C9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TICK</w:t>
                            </w:r>
                            <w:r w:rsidRPr="00CD76F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 w:rsidR="00803DC4" w:rsidRPr="00CD76F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44235" w:rsidRPr="006261D2" w:rsidRDefault="00544235" w:rsidP="00544235">
                            <w:pPr>
                              <w:spacing w:after="0" w:line="240" w:lineRule="auto"/>
                              <w:rPr>
                                <w:rFonts w:asciiTheme="majorHAnsi" w:eastAsia="MS Mincho" w:hAnsiTheme="majorHAnsi"/>
                                <w:sz w:val="20"/>
                                <w:szCs w:val="20"/>
                              </w:rPr>
                            </w:pP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•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>Opening a JustGivin</w:t>
                            </w:r>
                            <w:r w:rsidR="0023111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g, </w:t>
                            </w:r>
                            <w:r w:rsid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account and paying 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donations on-line via: https:</w:t>
                            </w:r>
                            <w:r w:rsidR="009C46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//www.justgiving.com/bedehouse/</w:t>
                            </w:r>
                            <w:r w:rsidR="00803DC4" w:rsidRPr="00A34D6F">
                              <w:rPr>
                                <w:rFonts w:asciiTheme="majorHAnsi" w:hAnsiTheme="majorHAnsi" w:hint="eastAsia"/>
                                <w:sz w:val="22"/>
                                <w:szCs w:val="22"/>
                              </w:rPr>
                              <w:t>□</w:t>
                            </w:r>
                          </w:p>
                          <w:p w:rsidR="00544235" w:rsidRPr="00A34D6F" w:rsidRDefault="00B04924" w:rsidP="00544235">
                            <w:pPr>
                              <w:spacing w:after="0" w:line="240" w:lineRule="auto"/>
                              <w:rPr>
                                <w:rFonts w:asciiTheme="majorHAnsi" w:eastAsia="MS Mincho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 xml:space="preserve">Cheque </w:t>
                            </w:r>
                            <w:r w:rsidR="00544235"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payable to ’Bede House Association’</w:t>
                            </w:r>
                            <w:r w:rsidR="009C467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44235"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Please send to the add</w:t>
                            </w:r>
                            <w:r w:rsid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ress on the reverse of this form</w:t>
                            </w:r>
                            <w:r w:rsidR="00544235"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DC4" w:rsidRPr="00A34D6F">
                              <w:rPr>
                                <w:rFonts w:asciiTheme="majorHAnsi" w:hAnsiTheme="majorHAnsi" w:hint="eastAsia"/>
                                <w:sz w:val="22"/>
                                <w:szCs w:val="22"/>
                              </w:rPr>
                              <w:t>□</w:t>
                            </w:r>
                          </w:p>
                          <w:p w:rsidR="00544235" w:rsidRPr="00822108" w:rsidRDefault="00544235" w:rsidP="00544235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•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ab/>
                              <w:t xml:space="preserve">BACS transfer to </w:t>
                            </w:r>
                            <w:r w:rsidR="00B0492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‘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Bede House Association</w:t>
                            </w:r>
                            <w:r w:rsidR="00B0492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’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Unity Trust Bank: Account No: 200045579, Sort Code: </w:t>
                            </w:r>
                            <w:r w:rsidR="00B0492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60-83-01</w:t>
                            </w:r>
                            <w:r w:rsidRPr="006261D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DC4" w:rsidRPr="00A34D6F">
                              <w:rPr>
                                <w:rFonts w:asciiTheme="majorHAnsi" w:hAnsiTheme="majorHAnsi" w:hint="eastAsia"/>
                                <w:sz w:val="22"/>
                                <w:szCs w:val="22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5B6D" id="_x0000_s1030" style="position:absolute;margin-left:12.8pt;margin-top:593.3pt;width:566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42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" adj="-11796480,,5400" path="m,285r3942,l3942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1389494;7188200,11389494;7188200,10589394;0,10589394;0,11389494" o:connectangles="0,0,0,0,0" textboxrect="0,0,3942,285"/>
                <v:textbox>
                  <w:txbxContent>
                    <w:p w:rsidR="00544235" w:rsidRPr="00CD76F4" w:rsidRDefault="006261D2" w:rsidP="00407CF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 w:rsidRPr="00CD76F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I WOULD LIKE TO PAY ANY DONATIONS RAISED BY (PLEASE </w:t>
                      </w:r>
                      <w:r w:rsidR="00216C9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TICK</w:t>
                      </w:r>
                      <w:r w:rsidRPr="00CD76F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)</w:t>
                      </w:r>
                      <w:r w:rsidR="00803DC4" w:rsidRPr="00CD76F4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544235" w:rsidRPr="006261D2" w:rsidRDefault="00544235" w:rsidP="00544235">
                      <w:pPr>
                        <w:spacing w:after="0" w:line="240" w:lineRule="auto"/>
                        <w:rPr>
                          <w:rFonts w:asciiTheme="majorHAnsi" w:eastAsia="MS Mincho" w:hAnsiTheme="majorHAnsi"/>
                          <w:sz w:val="20"/>
                          <w:szCs w:val="20"/>
                        </w:rPr>
                      </w:pP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•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>Opening a JustGivin</w:t>
                      </w:r>
                      <w:r w:rsidR="0023111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g, </w:t>
                      </w:r>
                      <w:r w:rsid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account and paying 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donations on-line via: https:</w:t>
                      </w:r>
                      <w:r w:rsidR="009C46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//www.justgiving.com/bedehouse/</w:t>
                      </w:r>
                      <w:r w:rsidR="00803DC4" w:rsidRPr="00A34D6F">
                        <w:rPr>
                          <w:rFonts w:asciiTheme="majorHAnsi" w:hAnsiTheme="majorHAnsi" w:hint="eastAsia"/>
                          <w:sz w:val="22"/>
                          <w:szCs w:val="22"/>
                        </w:rPr>
                        <w:t>□</w:t>
                      </w:r>
                    </w:p>
                    <w:p w:rsidR="00544235" w:rsidRPr="00A34D6F" w:rsidRDefault="00B04924" w:rsidP="00544235">
                      <w:pPr>
                        <w:spacing w:after="0" w:line="240" w:lineRule="auto"/>
                        <w:rPr>
                          <w:rFonts w:asciiTheme="majorHAnsi" w:eastAsia="MS Mincho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 xml:space="preserve">Cheque </w:t>
                      </w:r>
                      <w:r w:rsidR="00544235"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payable to ’Bede House Association’</w:t>
                      </w:r>
                      <w:r w:rsidR="009C467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. </w:t>
                      </w:r>
                      <w:r w:rsidR="00544235"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Please send to the add</w:t>
                      </w:r>
                      <w:r w:rsid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ress on the reverse of this form</w:t>
                      </w:r>
                      <w:r w:rsidR="00544235"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803DC4" w:rsidRPr="00A34D6F">
                        <w:rPr>
                          <w:rFonts w:asciiTheme="majorHAnsi" w:hAnsiTheme="majorHAnsi" w:hint="eastAsia"/>
                          <w:sz w:val="22"/>
                          <w:szCs w:val="22"/>
                        </w:rPr>
                        <w:t>□</w:t>
                      </w:r>
                    </w:p>
                    <w:p w:rsidR="00544235" w:rsidRPr="00822108" w:rsidRDefault="00544235" w:rsidP="00544235">
                      <w:p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•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ab/>
                        <w:t xml:space="preserve">BACS transfer to </w:t>
                      </w:r>
                      <w:r w:rsidR="00B0492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‘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Bede House Association</w:t>
                      </w:r>
                      <w:r w:rsidR="00B0492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’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Unity Trust Bank: Account No: 200045579, Sort Code: </w:t>
                      </w:r>
                      <w:r w:rsidR="00B0492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60-83-01</w:t>
                      </w:r>
                      <w:r w:rsidRPr="006261D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803DC4" w:rsidRPr="00A34D6F">
                        <w:rPr>
                          <w:rFonts w:asciiTheme="majorHAnsi" w:hAnsiTheme="majorHAnsi" w:hint="eastAsia"/>
                          <w:sz w:val="22"/>
                          <w:szCs w:val="22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932FD" wp14:editId="61C5B2B4">
                <wp:simplePos x="0" y="0"/>
                <wp:positionH relativeFrom="column">
                  <wp:posOffset>162561</wp:posOffset>
                </wp:positionH>
                <wp:positionV relativeFrom="paragraph">
                  <wp:posOffset>2067560</wp:posOffset>
                </wp:positionV>
                <wp:extent cx="3409950" cy="352425"/>
                <wp:effectExtent l="38100" t="38100" r="95250" b="104775"/>
                <wp:wrapNone/>
                <wp:docPr id="18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0" cy="352425"/>
                        </a:xfrm>
                        <a:custGeom>
                          <a:avLst/>
                          <a:gdLst>
                            <a:gd name="T0" fmla="+- 0 1072 1072"/>
                            <a:gd name="T1" fmla="*/ T0 w 9988"/>
                            <a:gd name="T2" fmla="+- 0 833 548"/>
                            <a:gd name="T3" fmla="*/ 833 h 285"/>
                            <a:gd name="T4" fmla="+- 0 11060 1072"/>
                            <a:gd name="T5" fmla="*/ T4 w 9988"/>
                            <a:gd name="T6" fmla="+- 0 833 548"/>
                            <a:gd name="T7" fmla="*/ 833 h 285"/>
                            <a:gd name="T8" fmla="+- 0 11060 1072"/>
                            <a:gd name="T9" fmla="*/ T8 w 9988"/>
                            <a:gd name="T10" fmla="+- 0 548 548"/>
                            <a:gd name="T11" fmla="*/ 548 h 285"/>
                            <a:gd name="T12" fmla="+- 0 1072 1072"/>
                            <a:gd name="T13" fmla="*/ T12 w 9988"/>
                            <a:gd name="T14" fmla="+- 0 548 548"/>
                            <a:gd name="T15" fmla="*/ 548 h 285"/>
                            <a:gd name="T16" fmla="+- 0 1072 1072"/>
                            <a:gd name="T17" fmla="*/ T16 w 9988"/>
                            <a:gd name="T18" fmla="+- 0 833 548"/>
                            <a:gd name="T19" fmla="*/ 83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88" h="285">
                              <a:moveTo>
                                <a:pt x="0" y="285"/>
                              </a:moveTo>
                              <a:lnTo>
                                <a:pt x="9988" y="285"/>
                              </a:lnTo>
                              <a:lnTo>
                                <a:pt x="9988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Telephone/Mobile: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932FD" id="Freeform 64" o:spid="_x0000_s1031" style="position:absolute;margin-left:12.8pt;margin-top:162.8pt;width:268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88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" adj="-11796480,,5400" path="m,285r9988,l9988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030070;3409950,1030070;3409950,677645;0,677645;0,1030070" o:connectangles="0,0,0,0,0" textboxrect="0,0,9988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Telephone/Mobile: </w:t>
                      </w:r>
                    </w:p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659654" wp14:editId="6C45146A">
                <wp:simplePos x="0" y="0"/>
                <wp:positionH relativeFrom="column">
                  <wp:posOffset>3705861</wp:posOffset>
                </wp:positionH>
                <wp:positionV relativeFrom="paragraph">
                  <wp:posOffset>2067560</wp:posOffset>
                </wp:positionV>
                <wp:extent cx="3642360" cy="352425"/>
                <wp:effectExtent l="38100" t="38100" r="91440" b="104775"/>
                <wp:wrapNone/>
                <wp:docPr id="2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2360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CA010A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9654" id="Freeform 52" o:spid="_x0000_s1032" style="position:absolute;margin-left:291.8pt;margin-top:162.8pt;width:286.8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" adj="-11796480,,5400" path="m,285r3306,l3306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66190;3642360,466190;3642360,113765;0,113765;0,466190" o:connectangles="0,0,0,0,0" textboxrect="0,0,3306,285"/>
                <v:textbox>
                  <w:txbxContent>
                    <w:p w:rsidR="007256F5" w:rsidRPr="006C0650" w:rsidRDefault="007256F5" w:rsidP="00CA010A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Email:</w:t>
                      </w:r>
                    </w:p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2D291C" wp14:editId="2C8EE1BA">
                <wp:simplePos x="0" y="0"/>
                <wp:positionH relativeFrom="column">
                  <wp:posOffset>162560</wp:posOffset>
                </wp:positionH>
                <wp:positionV relativeFrom="paragraph">
                  <wp:posOffset>505460</wp:posOffset>
                </wp:positionV>
                <wp:extent cx="1181100" cy="352425"/>
                <wp:effectExtent l="38100" t="38100" r="95250" b="104775"/>
                <wp:wrapNone/>
                <wp:docPr id="1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Title: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291C" id="_x0000_s1033" style="position:absolute;margin-left:12.8pt;margin-top:39.8pt;width:93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" adj="-11796480,,5400" path="m,285r3306,l3306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66190;1181100,466190;1181100,113765;0,113765;0,466190" o:connectangles="0,0,0,0,0" textboxrect="0,0,3306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Title:</w:t>
                      </w:r>
                    </w:p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766C26" wp14:editId="5A1F9D88">
                <wp:simplePos x="0" y="0"/>
                <wp:positionH relativeFrom="column">
                  <wp:posOffset>162560</wp:posOffset>
                </wp:positionH>
                <wp:positionV relativeFrom="paragraph">
                  <wp:posOffset>95885</wp:posOffset>
                </wp:positionV>
                <wp:extent cx="2072005" cy="314325"/>
                <wp:effectExtent l="0" t="0" r="0" b="66675"/>
                <wp:wrapNone/>
                <wp:docPr id="26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005" cy="3143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927DE8" w:rsidRPr="006D5DA3" w:rsidRDefault="00927DE8" w:rsidP="0017650E">
                            <w:pPr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r w:rsidRPr="006D5DA3">
                              <w:rPr>
                                <w:rFonts w:asciiTheme="majorHAnsi" w:hAnsiTheme="majorHAnsi"/>
                                <w:color w:val="7030A0"/>
                              </w:rPr>
                              <w:t>PERSONAL DETAILS</w:t>
                            </w:r>
                          </w:p>
                          <w:p w:rsidR="006C0650" w:rsidRDefault="006C06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6C26" id="_x0000_s1034" style="position:absolute;margin-left:12.8pt;margin-top:7.55pt;width:163.1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" adj="-11796480,,5400" path="m,285r3306,l3306,,,,,285xe" filled="f" stroked="f">
                <v:stroke joinstyle="miter"/>
                <v:shadow on="t" color="black" opacity="26214f" origin="-.5,-.5" offset=".74836mm,.74836mm"/>
                <v:formulas/>
                <v:path arrowok="t" o:connecttype="custom" o:connectlocs="0,415791;2072005,415791;2072005,101466;0,101466;0,415791" o:connectangles="0,0,0,0,0" textboxrect="0,0,3306,285"/>
                <v:textbox>
                  <w:txbxContent>
                    <w:p w:rsidR="00927DE8" w:rsidRPr="006D5DA3" w:rsidRDefault="00927DE8" w:rsidP="0017650E">
                      <w:pPr>
                        <w:rPr>
                          <w:rFonts w:asciiTheme="majorHAnsi" w:hAnsiTheme="majorHAnsi"/>
                          <w:color w:val="7030A0"/>
                        </w:rPr>
                      </w:pPr>
                      <w:r w:rsidRPr="006D5DA3">
                        <w:rPr>
                          <w:rFonts w:asciiTheme="majorHAnsi" w:hAnsiTheme="majorHAnsi"/>
                          <w:color w:val="7030A0"/>
                        </w:rPr>
                        <w:t>PERSONAL DETAILS</w:t>
                      </w:r>
                    </w:p>
                    <w:p w:rsidR="006C0650" w:rsidRDefault="006C0650"/>
                  </w:txbxContent>
                </v:textbox>
              </v:shape>
            </w:pict>
          </mc:Fallback>
        </mc:AlternateContent>
      </w:r>
      <w:r w:rsidR="006E52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EB5F4D" wp14:editId="25B3B356">
                <wp:simplePos x="0" y="0"/>
                <wp:positionH relativeFrom="column">
                  <wp:posOffset>159264</wp:posOffset>
                </wp:positionH>
                <wp:positionV relativeFrom="paragraph">
                  <wp:posOffset>2724785</wp:posOffset>
                </wp:positionV>
                <wp:extent cx="2413121" cy="352425"/>
                <wp:effectExtent l="0" t="0" r="6350" b="66675"/>
                <wp:wrapNone/>
                <wp:docPr id="2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121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17650E" w:rsidRPr="006D5DA3" w:rsidRDefault="0017650E" w:rsidP="0017650E">
                            <w:pPr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r w:rsidRPr="006D5DA3">
                              <w:rPr>
                                <w:rFonts w:asciiTheme="majorHAnsi" w:hAnsiTheme="majorHAnsi"/>
                                <w:color w:val="7030A0"/>
                              </w:rPr>
                              <w:t>FUNDRAISING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5F4D" id="_x0000_s1035" style="position:absolute;margin-left:12.55pt;margin-top:214.55pt;width:190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" adj="-11796480,,5400" path="m,285r3306,l3306,,,,,285xe" filled="f" stroked="f">
                <v:stroke joinstyle="miter"/>
                <v:shadow on="t" color="black" opacity="26214f" origin="-.5,-.5" offset=".74836mm,.74836mm"/>
                <v:formulas/>
                <v:path arrowok="t" o:connecttype="custom" o:connectlocs="0,466190;2413121,466190;2413121,113765;0,113765;0,466190" o:connectangles="0,0,0,0,0" textboxrect="0,0,3306,285"/>
                <v:textbox>
                  <w:txbxContent>
                    <w:p w:rsidR="0017650E" w:rsidRPr="006D5DA3" w:rsidRDefault="0017650E" w:rsidP="0017650E">
                      <w:pPr>
                        <w:rPr>
                          <w:rFonts w:asciiTheme="majorHAnsi" w:hAnsiTheme="majorHAnsi"/>
                          <w:color w:val="7030A0"/>
                        </w:rPr>
                      </w:pPr>
                      <w:r w:rsidRPr="006D5DA3">
                        <w:rPr>
                          <w:rFonts w:asciiTheme="majorHAnsi" w:hAnsiTheme="majorHAnsi"/>
                          <w:color w:val="7030A0"/>
                        </w:rPr>
                        <w:t>FUNDRAISING INFORMATION</w:t>
                      </w:r>
                    </w:p>
                  </w:txbxContent>
                </v:textbox>
              </v:shape>
            </w:pict>
          </mc:Fallback>
        </mc:AlternateContent>
      </w:r>
      <w:r w:rsidR="006E5283" w:rsidRPr="00B049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F3C414" wp14:editId="17B62B4E">
                <wp:simplePos x="0" y="0"/>
                <wp:positionH relativeFrom="column">
                  <wp:posOffset>159265</wp:posOffset>
                </wp:positionH>
                <wp:positionV relativeFrom="paragraph">
                  <wp:posOffset>7144385</wp:posOffset>
                </wp:positionV>
                <wp:extent cx="2879846" cy="333375"/>
                <wp:effectExtent l="0" t="0" r="0" b="66675"/>
                <wp:wrapNone/>
                <wp:docPr id="28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9846" cy="333375"/>
                        </a:xfrm>
                        <a:custGeom>
                          <a:avLst/>
                          <a:gdLst>
                            <a:gd name="T0" fmla="+- 0 9790 9790"/>
                            <a:gd name="T1" fmla="*/ T0 w 1261"/>
                            <a:gd name="T2" fmla="+- 0 4057 3772"/>
                            <a:gd name="T3" fmla="*/ 4057 h 285"/>
                            <a:gd name="T4" fmla="+- 0 11051 9790"/>
                            <a:gd name="T5" fmla="*/ T4 w 1261"/>
                            <a:gd name="T6" fmla="+- 0 4057 3772"/>
                            <a:gd name="T7" fmla="*/ 4057 h 285"/>
                            <a:gd name="T8" fmla="+- 0 11051 9790"/>
                            <a:gd name="T9" fmla="*/ T8 w 1261"/>
                            <a:gd name="T10" fmla="+- 0 3772 3772"/>
                            <a:gd name="T11" fmla="*/ 3772 h 285"/>
                            <a:gd name="T12" fmla="+- 0 9790 9790"/>
                            <a:gd name="T13" fmla="*/ T12 w 1261"/>
                            <a:gd name="T14" fmla="+- 0 3772 3772"/>
                            <a:gd name="T15" fmla="*/ 3772 h 285"/>
                            <a:gd name="T16" fmla="+- 0 9790 9790"/>
                            <a:gd name="T17" fmla="*/ T16 w 1261"/>
                            <a:gd name="T18" fmla="+- 0 4057 3772"/>
                            <a:gd name="T19" fmla="*/ 405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61" h="285">
                              <a:moveTo>
                                <a:pt x="0" y="285"/>
                              </a:moveTo>
                              <a:lnTo>
                                <a:pt x="1261" y="285"/>
                              </a:lnTo>
                              <a:lnTo>
                                <a:pt x="1261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DA346A" w:rsidRPr="006D5DA3" w:rsidRDefault="00DA346A" w:rsidP="00DA346A">
                            <w:pPr>
                              <w:rPr>
                                <w:rFonts w:asciiTheme="majorHAnsi" w:hAnsiTheme="majorHAnsi"/>
                                <w:color w:val="7030A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030A0"/>
                              </w:rPr>
                              <w:t>PAYING DONATIONS</w:t>
                            </w:r>
                          </w:p>
                          <w:p w:rsidR="00B04924" w:rsidRPr="006C0650" w:rsidRDefault="00B04924" w:rsidP="00B04924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C414" id="_x0000_s1036" style="position:absolute;margin-left:12.55pt;margin-top:562.55pt;width:226.7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61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" adj="-11796480,,5400" path="m,285r1261,l1261,,,,,285xe" filled="f" stroked="f">
                <v:stroke joinstyle="miter"/>
                <v:shadow on="t" color="black" opacity="26214f" origin="-.5,-.5" offset=".74836mm,.74836mm"/>
                <v:formulas/>
                <v:path arrowok="t" o:connecttype="custom" o:connectlocs="0,4745622;2879846,4745622;2879846,4412247;0,4412247;0,4745622" o:connectangles="0,0,0,0,0" textboxrect="0,0,1261,285"/>
                <v:textbox>
                  <w:txbxContent>
                    <w:p w:rsidR="00DA346A" w:rsidRPr="006D5DA3" w:rsidRDefault="00DA346A" w:rsidP="00DA346A">
                      <w:pPr>
                        <w:rPr>
                          <w:rFonts w:asciiTheme="majorHAnsi" w:hAnsiTheme="majorHAnsi"/>
                          <w:color w:val="7030A0"/>
                        </w:rPr>
                      </w:pPr>
                      <w:r>
                        <w:rPr>
                          <w:rFonts w:asciiTheme="majorHAnsi" w:hAnsiTheme="majorHAnsi"/>
                          <w:color w:val="7030A0"/>
                        </w:rPr>
                        <w:t>PAYING DONATIONS</w:t>
                      </w:r>
                    </w:p>
                    <w:p w:rsidR="00B04924" w:rsidRPr="006C0650" w:rsidRDefault="00B04924" w:rsidP="00B04924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C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A80283" wp14:editId="427537C0">
                <wp:simplePos x="0" y="0"/>
                <wp:positionH relativeFrom="column">
                  <wp:posOffset>159264</wp:posOffset>
                </wp:positionH>
                <wp:positionV relativeFrom="paragraph">
                  <wp:posOffset>1038860</wp:posOffset>
                </wp:positionV>
                <wp:extent cx="7188956" cy="866775"/>
                <wp:effectExtent l="38100" t="38100" r="88265" b="104775"/>
                <wp:wrapNone/>
                <wp:docPr id="1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8956" cy="866775"/>
                        </a:xfrm>
                        <a:custGeom>
                          <a:avLst/>
                          <a:gdLst>
                            <a:gd name="T0" fmla="+- 0 1072 1072"/>
                            <a:gd name="T1" fmla="*/ T0 w 9988"/>
                            <a:gd name="T2" fmla="+- 0 833 548"/>
                            <a:gd name="T3" fmla="*/ 833 h 285"/>
                            <a:gd name="T4" fmla="+- 0 11060 1072"/>
                            <a:gd name="T5" fmla="*/ T4 w 9988"/>
                            <a:gd name="T6" fmla="+- 0 833 548"/>
                            <a:gd name="T7" fmla="*/ 833 h 285"/>
                            <a:gd name="T8" fmla="+- 0 11060 1072"/>
                            <a:gd name="T9" fmla="*/ T8 w 9988"/>
                            <a:gd name="T10" fmla="+- 0 548 548"/>
                            <a:gd name="T11" fmla="*/ 548 h 285"/>
                            <a:gd name="T12" fmla="+- 0 1072 1072"/>
                            <a:gd name="T13" fmla="*/ T12 w 9988"/>
                            <a:gd name="T14" fmla="+- 0 548 548"/>
                            <a:gd name="T15" fmla="*/ 548 h 285"/>
                            <a:gd name="T16" fmla="+- 0 1072 1072"/>
                            <a:gd name="T17" fmla="*/ T16 w 9988"/>
                            <a:gd name="T18" fmla="+- 0 833 548"/>
                            <a:gd name="T19" fmla="*/ 83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88" h="285">
                              <a:moveTo>
                                <a:pt x="0" y="285"/>
                              </a:moveTo>
                              <a:lnTo>
                                <a:pt x="9988" y="285"/>
                              </a:lnTo>
                              <a:lnTo>
                                <a:pt x="9988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Personal or company 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80283" id="_x0000_s1037" style="position:absolute;margin-left:12.55pt;margin-top:81.8pt;width:566.0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88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" adj="-11796480,,5400" path="m,285r9988,l9988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2533416;7188956,2533416;7188956,1666641;0,1666641;0,2533416" o:connectangles="0,0,0,0,0" textboxrect="0,0,9988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Personal or company address:</w:t>
                      </w:r>
                    </w:p>
                  </w:txbxContent>
                </v:textbox>
              </v:shape>
            </w:pict>
          </mc:Fallback>
        </mc:AlternateContent>
      </w:r>
      <w:r w:rsidR="00B049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61593" wp14:editId="7B867593">
                <wp:simplePos x="0" y="0"/>
                <wp:positionH relativeFrom="column">
                  <wp:posOffset>4477385</wp:posOffset>
                </wp:positionH>
                <wp:positionV relativeFrom="paragraph">
                  <wp:posOffset>505460</wp:posOffset>
                </wp:positionV>
                <wp:extent cx="2870835" cy="352425"/>
                <wp:effectExtent l="38100" t="38100" r="100965" b="104775"/>
                <wp:wrapNone/>
                <wp:docPr id="16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835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Surname: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1593" id="_x0000_s1038" style="position:absolute;margin-left:352.55pt;margin-top:39.8pt;width:226.0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" adj="-11796480,,5400" path="m,285r3306,l3306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66190;2870835,466190;2870835,113765;0,113765;0,466190" o:connectangles="0,0,0,0,0" textboxrect="0,0,3306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Surname:</w:t>
                      </w:r>
                    </w:p>
                  </w:txbxContent>
                </v:textbox>
              </v:shape>
            </w:pict>
          </mc:Fallback>
        </mc:AlternateContent>
      </w:r>
      <w:r w:rsidR="00B0492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598C0C" wp14:editId="365EAE1B">
                <wp:simplePos x="0" y="0"/>
                <wp:positionH relativeFrom="column">
                  <wp:posOffset>1467485</wp:posOffset>
                </wp:positionH>
                <wp:positionV relativeFrom="paragraph">
                  <wp:posOffset>505460</wp:posOffset>
                </wp:positionV>
                <wp:extent cx="2886075" cy="352425"/>
                <wp:effectExtent l="38100" t="38100" r="104775" b="104775"/>
                <wp:wrapNone/>
                <wp:docPr id="1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352425"/>
                        </a:xfrm>
                        <a:custGeom>
                          <a:avLst/>
                          <a:gdLst>
                            <a:gd name="T0" fmla="+- 0 2948 2948"/>
                            <a:gd name="T1" fmla="*/ T0 w 3306"/>
                            <a:gd name="T2" fmla="+- 0 377 92"/>
                            <a:gd name="T3" fmla="*/ 377 h 285"/>
                            <a:gd name="T4" fmla="+- 0 6254 2948"/>
                            <a:gd name="T5" fmla="*/ T4 w 3306"/>
                            <a:gd name="T6" fmla="+- 0 377 92"/>
                            <a:gd name="T7" fmla="*/ 377 h 285"/>
                            <a:gd name="T8" fmla="+- 0 6254 2948"/>
                            <a:gd name="T9" fmla="*/ T8 w 3306"/>
                            <a:gd name="T10" fmla="+- 0 92 92"/>
                            <a:gd name="T11" fmla="*/ 92 h 285"/>
                            <a:gd name="T12" fmla="+- 0 2948 2948"/>
                            <a:gd name="T13" fmla="*/ T12 w 3306"/>
                            <a:gd name="T14" fmla="+- 0 92 92"/>
                            <a:gd name="T15" fmla="*/ 92 h 285"/>
                            <a:gd name="T16" fmla="+- 0 2948 2948"/>
                            <a:gd name="T17" fmla="*/ T16 w 3306"/>
                            <a:gd name="T18" fmla="+- 0 377 92"/>
                            <a:gd name="T19" fmla="*/ 377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6" h="285">
                              <a:moveTo>
                                <a:pt x="0" y="285"/>
                              </a:moveTo>
                              <a:lnTo>
                                <a:pt x="3306" y="285"/>
                              </a:lnTo>
                              <a:lnTo>
                                <a:pt x="3306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6F5" w:rsidRPr="006C0650" w:rsidRDefault="007256F5" w:rsidP="007256F5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8C0C" id="_x0000_s1039" style="position:absolute;margin-left:115.55pt;margin-top:39.8pt;width:227.2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06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" adj="-11796480,,5400" path="m,285r3306,l3306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466190;2886075,466190;2886075,113765;0,113765;0,466190" o:connectangles="0,0,0,0,0" textboxrect="0,0,3306,285"/>
                <v:textbox>
                  <w:txbxContent>
                    <w:p w:rsidR="007256F5" w:rsidRPr="006C0650" w:rsidRDefault="007256F5" w:rsidP="007256F5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6C065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54423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4A247D" wp14:editId="5C66B1B7">
                <wp:simplePos x="0" y="0"/>
                <wp:positionH relativeFrom="column">
                  <wp:posOffset>1600835</wp:posOffset>
                </wp:positionH>
                <wp:positionV relativeFrom="paragraph">
                  <wp:posOffset>3810635</wp:posOffset>
                </wp:positionV>
                <wp:extent cx="5746750" cy="790575"/>
                <wp:effectExtent l="38100" t="38100" r="101600" b="104775"/>
                <wp:wrapNone/>
                <wp:docPr id="60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750" cy="790575"/>
                        </a:xfrm>
                        <a:custGeom>
                          <a:avLst/>
                          <a:gdLst>
                            <a:gd name="T0" fmla="+- 0 2400 2400"/>
                            <a:gd name="T1" fmla="*/ T0 w 8651"/>
                            <a:gd name="T2" fmla="+- 0 1311 610"/>
                            <a:gd name="T3" fmla="*/ 1311 h 701"/>
                            <a:gd name="T4" fmla="+- 0 11051 2400"/>
                            <a:gd name="T5" fmla="*/ T4 w 8651"/>
                            <a:gd name="T6" fmla="+- 0 1311 610"/>
                            <a:gd name="T7" fmla="*/ 1311 h 701"/>
                            <a:gd name="T8" fmla="+- 0 11051 2400"/>
                            <a:gd name="T9" fmla="*/ T8 w 8651"/>
                            <a:gd name="T10" fmla="+- 0 610 610"/>
                            <a:gd name="T11" fmla="*/ 610 h 701"/>
                            <a:gd name="T12" fmla="+- 0 2400 2400"/>
                            <a:gd name="T13" fmla="*/ T12 w 8651"/>
                            <a:gd name="T14" fmla="+- 0 610 610"/>
                            <a:gd name="T15" fmla="*/ 610 h 701"/>
                            <a:gd name="T16" fmla="+- 0 2400 2400"/>
                            <a:gd name="T17" fmla="*/ T16 w 8651"/>
                            <a:gd name="T18" fmla="+- 0 1311 610"/>
                            <a:gd name="T19" fmla="*/ 1311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51" h="701">
                              <a:moveTo>
                                <a:pt x="0" y="701"/>
                              </a:moveTo>
                              <a:lnTo>
                                <a:pt x="8651" y="701"/>
                              </a:lnTo>
                              <a:lnTo>
                                <a:pt x="8651" y="0"/>
                              </a:lnTo>
                              <a:lnTo>
                                <a:pt x="0" y="0"/>
                              </a:lnTo>
                              <a:lnTo>
                                <a:pt x="0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235" w:rsidRDefault="00544235" w:rsidP="005442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247D" id="_x0000_s1040" style="position:absolute;margin-left:126.05pt;margin-top:300.05pt;width:452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51,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" adj="-11796480,,5400" path="m,701r8651,l8651,,,,,701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478522;5746750,1478522;5746750,687947;0,687947;0,1478522" o:connectangles="0,0,0,0,0" textboxrect="0,0,8651,701"/>
                <v:textbox>
                  <w:txbxContent>
                    <w:p w:rsidR="00544235" w:rsidRDefault="00544235" w:rsidP="005442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7F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C9F4E" wp14:editId="61386DC4">
                <wp:simplePos x="0" y="0"/>
                <wp:positionH relativeFrom="column">
                  <wp:posOffset>1604248</wp:posOffset>
                </wp:positionH>
                <wp:positionV relativeFrom="paragraph">
                  <wp:posOffset>4763135</wp:posOffset>
                </wp:positionV>
                <wp:extent cx="5763022" cy="694729"/>
                <wp:effectExtent l="38100" t="38100" r="104775" b="86360"/>
                <wp:wrapNone/>
                <wp:docPr id="1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022" cy="694729"/>
                        </a:xfrm>
                        <a:custGeom>
                          <a:avLst/>
                          <a:gdLst>
                            <a:gd name="T0" fmla="+- 0 2400 2400"/>
                            <a:gd name="T1" fmla="*/ T0 w 8651"/>
                            <a:gd name="T2" fmla="+- 0 1311 610"/>
                            <a:gd name="T3" fmla="*/ 1311 h 701"/>
                            <a:gd name="T4" fmla="+- 0 11051 2400"/>
                            <a:gd name="T5" fmla="*/ T4 w 8651"/>
                            <a:gd name="T6" fmla="+- 0 1311 610"/>
                            <a:gd name="T7" fmla="*/ 1311 h 701"/>
                            <a:gd name="T8" fmla="+- 0 11051 2400"/>
                            <a:gd name="T9" fmla="*/ T8 w 8651"/>
                            <a:gd name="T10" fmla="+- 0 610 610"/>
                            <a:gd name="T11" fmla="*/ 610 h 701"/>
                            <a:gd name="T12" fmla="+- 0 2400 2400"/>
                            <a:gd name="T13" fmla="*/ T12 w 8651"/>
                            <a:gd name="T14" fmla="+- 0 610 610"/>
                            <a:gd name="T15" fmla="*/ 610 h 701"/>
                            <a:gd name="T16" fmla="+- 0 2400 2400"/>
                            <a:gd name="T17" fmla="*/ T16 w 8651"/>
                            <a:gd name="T18" fmla="+- 0 1311 610"/>
                            <a:gd name="T19" fmla="*/ 1311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51" h="701">
                              <a:moveTo>
                                <a:pt x="0" y="701"/>
                              </a:moveTo>
                              <a:lnTo>
                                <a:pt x="8651" y="701"/>
                              </a:lnTo>
                              <a:lnTo>
                                <a:pt x="8651" y="0"/>
                              </a:lnTo>
                              <a:lnTo>
                                <a:pt x="0" y="0"/>
                              </a:lnTo>
                              <a:lnTo>
                                <a:pt x="0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7177DC" id="Freeform 52" o:spid="_x0000_s1026" style="position:absolute;margin-left:126.3pt;margin-top:375.05pt;width:453.8pt;height:5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51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" path="m,701r8651,l8651,,,,,701xe" stroked="f">
                <v:shadow on="t" color="black" opacity="26214f" origin="-.5,-.5" offset=".74836mm,.74836mm"/>
                <v:path arrowok="t" o:connecttype="custom" o:connectlocs="0,1299272;5763022,1299272;5763022,604543;0,604543;0,1299272" o:connectangles="0,0,0,0,0"/>
              </v:shape>
            </w:pict>
          </mc:Fallback>
        </mc:AlternateContent>
      </w:r>
      <w:r w:rsidR="004A7F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7F0C3" wp14:editId="133C4CA6">
                <wp:simplePos x="0" y="0"/>
                <wp:positionH relativeFrom="column">
                  <wp:posOffset>162560</wp:posOffset>
                </wp:positionH>
                <wp:positionV relativeFrom="paragraph">
                  <wp:posOffset>3810635</wp:posOffset>
                </wp:positionV>
                <wp:extent cx="1371600" cy="790575"/>
                <wp:effectExtent l="38100" t="38100" r="95250" b="104775"/>
                <wp:wrapNone/>
                <wp:docPr id="63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790575"/>
                        </a:xfrm>
                        <a:custGeom>
                          <a:avLst/>
                          <a:gdLst>
                            <a:gd name="T0" fmla="+- 0 2400 2400"/>
                            <a:gd name="T1" fmla="*/ T0 w 8651"/>
                            <a:gd name="T2" fmla="+- 0 1311 610"/>
                            <a:gd name="T3" fmla="*/ 1311 h 701"/>
                            <a:gd name="T4" fmla="+- 0 11051 2400"/>
                            <a:gd name="T5" fmla="*/ T4 w 8651"/>
                            <a:gd name="T6" fmla="+- 0 1311 610"/>
                            <a:gd name="T7" fmla="*/ 1311 h 701"/>
                            <a:gd name="T8" fmla="+- 0 11051 2400"/>
                            <a:gd name="T9" fmla="*/ T8 w 8651"/>
                            <a:gd name="T10" fmla="+- 0 610 610"/>
                            <a:gd name="T11" fmla="*/ 610 h 701"/>
                            <a:gd name="T12" fmla="+- 0 2400 2400"/>
                            <a:gd name="T13" fmla="*/ T12 w 8651"/>
                            <a:gd name="T14" fmla="+- 0 610 610"/>
                            <a:gd name="T15" fmla="*/ 610 h 701"/>
                            <a:gd name="T16" fmla="+- 0 2400 2400"/>
                            <a:gd name="T17" fmla="*/ T16 w 8651"/>
                            <a:gd name="T18" fmla="+- 0 1311 610"/>
                            <a:gd name="T19" fmla="*/ 1311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51" h="701">
                              <a:moveTo>
                                <a:pt x="0" y="701"/>
                              </a:moveTo>
                              <a:lnTo>
                                <a:pt x="8651" y="701"/>
                              </a:lnTo>
                              <a:lnTo>
                                <a:pt x="8651" y="0"/>
                              </a:lnTo>
                              <a:lnTo>
                                <a:pt x="0" y="0"/>
                              </a:lnTo>
                              <a:lnTo>
                                <a:pt x="0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3B6" w:rsidRPr="00416270" w:rsidRDefault="009C43B6" w:rsidP="009C43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06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How will you raise this</w:t>
                            </w:r>
                            <w:r w:rsidR="00015358" w:rsidRPr="006C06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?</w:t>
                            </w:r>
                            <w:r w:rsidRPr="006C06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6C0650"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Please give as much information as possible</w:t>
                            </w:r>
                            <w:r w:rsidR="006C0650" w:rsidRPr="006C0650"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F0C3" id="_x0000_s1041" style="position:absolute;margin-left:12.8pt;margin-top:300.05pt;width:108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51,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" adj="-11796480,,5400" path="m,701r8651,l8651,,,,,701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478522;1371600,1478522;1371600,687947;0,687947;0,1478522" o:connectangles="0,0,0,0,0" textboxrect="0,0,8651,701"/>
                <v:textbox>
                  <w:txbxContent>
                    <w:p w:rsidR="009C43B6" w:rsidRPr="00416270" w:rsidRDefault="009C43B6" w:rsidP="009C43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065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How will you raise this</w:t>
                      </w:r>
                      <w:r w:rsidR="00015358" w:rsidRPr="006C065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?</w:t>
                      </w:r>
                      <w:r w:rsidRPr="006C065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</w:t>
                      </w:r>
                      <w:r w:rsidRPr="006C0650"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Please give as much information as possible</w:t>
                      </w:r>
                      <w:r w:rsidR="006C0650" w:rsidRPr="006C0650"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A7F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552DB0" wp14:editId="5DC660F3">
                <wp:simplePos x="0" y="0"/>
                <wp:positionH relativeFrom="column">
                  <wp:posOffset>1600835</wp:posOffset>
                </wp:positionH>
                <wp:positionV relativeFrom="paragraph">
                  <wp:posOffset>3077210</wp:posOffset>
                </wp:positionV>
                <wp:extent cx="1570355" cy="542925"/>
                <wp:effectExtent l="38100" t="38100" r="86995" b="104775"/>
                <wp:wrapNone/>
                <wp:docPr id="1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0355" cy="542925"/>
                        </a:xfrm>
                        <a:custGeom>
                          <a:avLst/>
                          <a:gdLst>
                            <a:gd name="T0" fmla="+- 0 1072 1072"/>
                            <a:gd name="T1" fmla="*/ T0 w 9988"/>
                            <a:gd name="T2" fmla="+- 0 833 548"/>
                            <a:gd name="T3" fmla="*/ 833 h 285"/>
                            <a:gd name="T4" fmla="+- 0 11060 1072"/>
                            <a:gd name="T5" fmla="*/ T4 w 9988"/>
                            <a:gd name="T6" fmla="+- 0 833 548"/>
                            <a:gd name="T7" fmla="*/ 833 h 285"/>
                            <a:gd name="T8" fmla="+- 0 11060 1072"/>
                            <a:gd name="T9" fmla="*/ T8 w 9988"/>
                            <a:gd name="T10" fmla="+- 0 548 548"/>
                            <a:gd name="T11" fmla="*/ 548 h 285"/>
                            <a:gd name="T12" fmla="+- 0 1072 1072"/>
                            <a:gd name="T13" fmla="*/ T12 w 9988"/>
                            <a:gd name="T14" fmla="+- 0 548 548"/>
                            <a:gd name="T15" fmla="*/ 548 h 285"/>
                            <a:gd name="T16" fmla="+- 0 1072 1072"/>
                            <a:gd name="T17" fmla="*/ T16 w 9988"/>
                            <a:gd name="T18" fmla="+- 0 833 548"/>
                            <a:gd name="T19" fmla="*/ 83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88" h="285">
                              <a:moveTo>
                                <a:pt x="0" y="285"/>
                              </a:moveTo>
                              <a:lnTo>
                                <a:pt x="9988" y="285"/>
                              </a:lnTo>
                              <a:lnTo>
                                <a:pt x="9988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E43" w:rsidRPr="008E7E43" w:rsidRDefault="008E7E43" w:rsidP="008E7E43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E7E4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2DB0" id="_x0000_s1042" style="position:absolute;margin-left:126.05pt;margin-top:242.3pt;width:123.6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88,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" adj="-11796480,,5400" path="m,285r9988,l9988,,,,,285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586865;1570355,1586865;1570355,1043940;0,1043940;0,1586865" o:connectangles="0,0,0,0,0" textboxrect="0,0,9988,285"/>
                <v:textbox>
                  <w:txbxContent>
                    <w:p w:rsidR="008E7E43" w:rsidRPr="008E7E43" w:rsidRDefault="008E7E43" w:rsidP="008E7E43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E7E4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£</w:t>
                      </w:r>
                    </w:p>
                  </w:txbxContent>
                </v:textbox>
              </v:shape>
            </w:pict>
          </mc:Fallback>
        </mc:AlternateContent>
      </w:r>
      <w:r w:rsidR="004A7F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223F8" wp14:editId="01AAA4D5">
                <wp:simplePos x="0" y="0"/>
                <wp:positionH relativeFrom="column">
                  <wp:posOffset>162560</wp:posOffset>
                </wp:positionH>
                <wp:positionV relativeFrom="paragraph">
                  <wp:posOffset>3077210</wp:posOffset>
                </wp:positionV>
                <wp:extent cx="1371600" cy="542925"/>
                <wp:effectExtent l="38100" t="38100" r="95250" b="104775"/>
                <wp:wrapNone/>
                <wp:docPr id="62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542925"/>
                        </a:xfrm>
                        <a:custGeom>
                          <a:avLst/>
                          <a:gdLst>
                            <a:gd name="T0" fmla="+- 0 2400 2400"/>
                            <a:gd name="T1" fmla="*/ T0 w 8651"/>
                            <a:gd name="T2" fmla="+- 0 1311 610"/>
                            <a:gd name="T3" fmla="*/ 1311 h 701"/>
                            <a:gd name="T4" fmla="+- 0 11051 2400"/>
                            <a:gd name="T5" fmla="*/ T4 w 8651"/>
                            <a:gd name="T6" fmla="+- 0 1311 610"/>
                            <a:gd name="T7" fmla="*/ 1311 h 701"/>
                            <a:gd name="T8" fmla="+- 0 11051 2400"/>
                            <a:gd name="T9" fmla="*/ T8 w 8651"/>
                            <a:gd name="T10" fmla="+- 0 610 610"/>
                            <a:gd name="T11" fmla="*/ 610 h 701"/>
                            <a:gd name="T12" fmla="+- 0 2400 2400"/>
                            <a:gd name="T13" fmla="*/ T12 w 8651"/>
                            <a:gd name="T14" fmla="+- 0 610 610"/>
                            <a:gd name="T15" fmla="*/ 610 h 701"/>
                            <a:gd name="T16" fmla="+- 0 2400 2400"/>
                            <a:gd name="T17" fmla="*/ T16 w 8651"/>
                            <a:gd name="T18" fmla="+- 0 1311 610"/>
                            <a:gd name="T19" fmla="*/ 1311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51" h="701">
                              <a:moveTo>
                                <a:pt x="0" y="701"/>
                              </a:moveTo>
                              <a:lnTo>
                                <a:pt x="8651" y="701"/>
                              </a:lnTo>
                              <a:lnTo>
                                <a:pt x="8651" y="0"/>
                              </a:lnTo>
                              <a:lnTo>
                                <a:pt x="0" y="0"/>
                              </a:lnTo>
                              <a:lnTo>
                                <a:pt x="0" y="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3B6" w:rsidRPr="006D5DA3" w:rsidRDefault="009C43B6" w:rsidP="009C43B6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D5DA3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What is your personal fundraising</w:t>
                            </w:r>
                            <w:r w:rsidRPr="006D5DA3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D5DA3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target?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23F8" id="_x0000_s1043" style="position:absolute;margin-left:12.8pt;margin-top:242.3pt;width:108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651,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" adj="-11796480,,5400" path="m,701r8651,l8651,,,,,701xe" stroked="f">
                <v:stroke joinstyle="round"/>
                <v:shadow on="t" color="black" opacity="26214f" origin="-.5,-.5" offset=".74836mm,.74836mm"/>
                <v:formulas/>
                <v:path arrowok="t" o:connecttype="custom" o:connectlocs="0,1015370;1371600,1015370;1371600,472445;0,472445;0,1015370" o:connectangles="0,0,0,0,0" textboxrect="0,0,8651,701"/>
                <v:textbox>
                  <w:txbxContent>
                    <w:p w:rsidR="009C43B6" w:rsidRPr="006D5DA3" w:rsidRDefault="009C43B6" w:rsidP="009C43B6">
                      <w:pPr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D5DA3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What is your personal fundraising</w:t>
                      </w:r>
                      <w:r w:rsidRPr="006D5DA3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6D5DA3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target?</w:t>
                      </w:r>
                    </w:p>
                  </w:txbxContent>
                </v:textbox>
              </v:shape>
            </w:pict>
          </mc:Fallback>
        </mc:AlternateContent>
      </w:r>
      <w:r w:rsidR="00762ECC" w:rsidRPr="00762ECC">
        <w:rPr>
          <w:noProof/>
          <w:lang w:val="en-GB" w:eastAsia="en-GB"/>
        </w:rPr>
        <w:t xml:space="preserve"> </w:t>
      </w:r>
      <w:r w:rsidR="00762ECC" w:rsidRPr="00A97C61">
        <w:rPr>
          <w:rFonts w:ascii="Arial" w:eastAsia="Arial" w:hAnsi="Arial" w:cs="Arial"/>
          <w:noProof/>
          <w:color w:val="auto"/>
          <w:sz w:val="20"/>
          <w:szCs w:val="20"/>
          <w:lang w:val="en-GB" w:eastAsia="en-GB"/>
        </w:rPr>
        <w:t xml:space="preserve"> </w:t>
      </w:r>
      <w:r w:rsidR="00A97C61" w:rsidRPr="00A97C61">
        <w:rPr>
          <w:rFonts w:ascii="Arial" w:eastAsia="Arial" w:hAnsi="Arial" w:cs="Arial"/>
          <w:noProof/>
          <w:color w:val="auto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529F0462" wp14:editId="39780443">
                <wp:extent cx="7343775" cy="9363075"/>
                <wp:effectExtent l="0" t="0" r="47625" b="9525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775" cy="9363075"/>
                          <a:chOff x="-537" y="820"/>
                          <a:chExt cx="11740" cy="6101"/>
                        </a:xfrm>
                      </wpg:grpSpPr>
                      <wpg:grpSp>
                        <wpg:cNvPr id="450" name="Group 16"/>
                        <wpg:cNvGrpSpPr>
                          <a:grpSpLocks/>
                        </wpg:cNvGrpSpPr>
                        <wpg:grpSpPr bwMode="auto">
                          <a:xfrm>
                            <a:off x="279" y="6636"/>
                            <a:ext cx="294" cy="285"/>
                            <a:chOff x="279" y="6636"/>
                            <a:chExt cx="294" cy="285"/>
                          </a:xfrm>
                        </wpg:grpSpPr>
                        <wps:wsp>
                          <wps:cNvPr id="451" name="Freeform 17"/>
                          <wps:cNvSpPr>
                            <a:spLocks/>
                          </wps:cNvSpPr>
                          <wps:spPr bwMode="auto">
                            <a:xfrm>
                              <a:off x="279" y="6636"/>
                              <a:ext cx="294" cy="285"/>
                            </a:xfrm>
                            <a:custGeom>
                              <a:avLst/>
                              <a:gdLst>
                                <a:gd name="T0" fmla="+- 0 279 279"/>
                                <a:gd name="T1" fmla="*/ T0 w 294"/>
                                <a:gd name="T2" fmla="+- 0 6921 6636"/>
                                <a:gd name="T3" fmla="*/ 6921 h 285"/>
                                <a:gd name="T4" fmla="+- 0 573 279"/>
                                <a:gd name="T5" fmla="*/ T4 w 294"/>
                                <a:gd name="T6" fmla="+- 0 6921 6636"/>
                                <a:gd name="T7" fmla="*/ 6921 h 285"/>
                                <a:gd name="T8" fmla="+- 0 573 279"/>
                                <a:gd name="T9" fmla="*/ T8 w 294"/>
                                <a:gd name="T10" fmla="+- 0 6636 6636"/>
                                <a:gd name="T11" fmla="*/ 6636 h 285"/>
                                <a:gd name="T12" fmla="+- 0 279 279"/>
                                <a:gd name="T13" fmla="*/ T12 w 294"/>
                                <a:gd name="T14" fmla="+- 0 6636 6636"/>
                                <a:gd name="T15" fmla="*/ 6636 h 285"/>
                                <a:gd name="T16" fmla="+- 0 279 279"/>
                                <a:gd name="T17" fmla="*/ T16 w 294"/>
                                <a:gd name="T18" fmla="+- 0 6921 6636"/>
                                <a:gd name="T19" fmla="*/ 692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285">
                                  <a:moveTo>
                                    <a:pt x="0" y="285"/>
                                  </a:moveTo>
                                  <a:lnTo>
                                    <a:pt x="294" y="285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0"/>
                        <wpg:cNvGrpSpPr>
                          <a:grpSpLocks/>
                        </wpg:cNvGrpSpPr>
                        <wpg:grpSpPr bwMode="auto">
                          <a:xfrm>
                            <a:off x="-537" y="820"/>
                            <a:ext cx="11740" cy="6101"/>
                            <a:chOff x="-537" y="820"/>
                            <a:chExt cx="11740" cy="6101"/>
                          </a:xfrm>
                        </wpg:grpSpPr>
                        <wps:wsp>
                          <wps:cNvPr id="455" name="Freeform 21"/>
                          <wps:cNvSpPr>
                            <a:spLocks/>
                          </wps:cNvSpPr>
                          <wps:spPr bwMode="auto">
                            <a:xfrm>
                              <a:off x="-537" y="820"/>
                              <a:ext cx="11740" cy="6101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1170"/>
                                <a:gd name="T2" fmla="*/ 6111 h 6111"/>
                                <a:gd name="T3" fmla="+- 0 11223 53"/>
                                <a:gd name="T4" fmla="*/ T3 w 11170"/>
                                <a:gd name="T5" fmla="*/ 6111 h 6111"/>
                                <a:gd name="T6" fmla="+- 0 11223 53"/>
                                <a:gd name="T7" fmla="*/ T6 w 11170"/>
                                <a:gd name="T8" fmla="*/ 0 h 6111"/>
                                <a:gd name="T9" fmla="+- 0 53 53"/>
                                <a:gd name="T10" fmla="*/ T9 w 11170"/>
                                <a:gd name="T11" fmla="*/ 0 h 6111"/>
                                <a:gd name="T12" fmla="+- 0 53 53"/>
                                <a:gd name="T13" fmla="*/ T12 w 11170"/>
                                <a:gd name="T14" fmla="*/ 6111 h 611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170" h="6111">
                                  <a:moveTo>
                                    <a:pt x="0" y="6111"/>
                                  </a:moveTo>
                                  <a:lnTo>
                                    <a:pt x="11170" y="6111"/>
                                  </a:lnTo>
                                  <a:lnTo>
                                    <a:pt x="11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F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87"/>
                        <wpg:cNvGrpSpPr>
                          <a:grpSpLocks/>
                        </wpg:cNvGrpSpPr>
                        <wpg:grpSpPr bwMode="auto">
                          <a:xfrm>
                            <a:off x="-385" y="5162"/>
                            <a:ext cx="5026" cy="301"/>
                            <a:chOff x="-385" y="5162"/>
                            <a:chExt cx="5026" cy="301"/>
                          </a:xfrm>
                        </wpg:grpSpPr>
                        <wps:wsp>
                          <wps:cNvPr id="514" name="Freeform 88"/>
                          <wps:cNvSpPr>
                            <a:spLocks/>
                          </wps:cNvSpPr>
                          <wps:spPr bwMode="auto">
                            <a:xfrm>
                              <a:off x="-385" y="5162"/>
                              <a:ext cx="5026" cy="301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1262"/>
                                <a:gd name="T2" fmla="+- 0 4057 3772"/>
                                <a:gd name="T3" fmla="*/ 4057 h 285"/>
                                <a:gd name="T4" fmla="+- 0 2846 1584"/>
                                <a:gd name="T5" fmla="*/ T4 w 1262"/>
                                <a:gd name="T6" fmla="+- 0 4057 3772"/>
                                <a:gd name="T7" fmla="*/ 4057 h 285"/>
                                <a:gd name="T8" fmla="+- 0 2846 1584"/>
                                <a:gd name="T9" fmla="*/ T8 w 1262"/>
                                <a:gd name="T10" fmla="+- 0 3772 3772"/>
                                <a:gd name="T11" fmla="*/ 3772 h 285"/>
                                <a:gd name="T12" fmla="+- 0 1584 1584"/>
                                <a:gd name="T13" fmla="*/ T12 w 1262"/>
                                <a:gd name="T14" fmla="+- 0 3772 3772"/>
                                <a:gd name="T15" fmla="*/ 3772 h 285"/>
                                <a:gd name="T16" fmla="+- 0 1584 1584"/>
                                <a:gd name="T17" fmla="*/ T16 w 1262"/>
                                <a:gd name="T18" fmla="+- 0 4057 3772"/>
                                <a:gd name="T19" fmla="*/ 405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2" h="285">
                                  <a:moveTo>
                                    <a:pt x="0" y="285"/>
                                  </a:moveTo>
                                  <a:lnTo>
                                    <a:pt x="1262" y="285"/>
                                  </a:lnTo>
                                  <a:lnTo>
                                    <a:pt x="1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6270" w:rsidRPr="006C0650" w:rsidRDefault="00993F51" w:rsidP="00416270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We have Bede T-s</w:t>
                                </w:r>
                                <w:r w:rsidR="00C7003F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hirts. I</w:t>
                                </w:r>
                                <w:r w:rsidR="00B04924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f </w:t>
                                </w:r>
                                <w:r w:rsidR="00B04924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you</w:t>
                                </w:r>
                                <w:r w:rsidR="00AE5CA2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B04924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would like</w:t>
                                </w:r>
                                <w:r w:rsidR="0059352B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one </w:t>
                                </w:r>
                                <w:r w:rsidR="00B04924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to </w:t>
                                </w:r>
                                <w:r w:rsidR="001A414E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race</w:t>
                                </w:r>
                                <w:r w:rsidR="00B04924" w:rsidRPr="0059352B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in</w:t>
                                </w:r>
                                <w:r w:rsidR="00B17B11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 w:rsidR="00661F5D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E5CA2" w:rsidRPr="003668E2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please circle</w:t>
                                </w:r>
                                <w:r w:rsidR="00C7003F" w:rsidRPr="003668E2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your size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91"/>
                        <wpg:cNvGrpSpPr>
                          <a:grpSpLocks/>
                        </wpg:cNvGrpSpPr>
                        <wpg:grpSpPr bwMode="auto">
                          <a:xfrm>
                            <a:off x="-385" y="3923"/>
                            <a:ext cx="2193" cy="453"/>
                            <a:chOff x="-385" y="3923"/>
                            <a:chExt cx="2193" cy="453"/>
                          </a:xfrm>
                        </wpg:grpSpPr>
                        <wps:wsp>
                          <wps:cNvPr id="518" name="Freeform 92"/>
                          <wps:cNvSpPr>
                            <a:spLocks/>
                          </wps:cNvSpPr>
                          <wps:spPr bwMode="auto">
                            <a:xfrm>
                              <a:off x="-385" y="3923"/>
                              <a:ext cx="2193" cy="453"/>
                            </a:xfrm>
                            <a:custGeom>
                              <a:avLst/>
                              <a:gdLst>
                                <a:gd name="T0" fmla="+- 0 1585 1585"/>
                                <a:gd name="T1" fmla="*/ T0 w 1261"/>
                                <a:gd name="T2" fmla="+- 0 3606 3321"/>
                                <a:gd name="T3" fmla="*/ 3606 h 285"/>
                                <a:gd name="T4" fmla="+- 0 2846 1585"/>
                                <a:gd name="T5" fmla="*/ T4 w 1261"/>
                                <a:gd name="T6" fmla="+- 0 3606 3321"/>
                                <a:gd name="T7" fmla="*/ 3606 h 285"/>
                                <a:gd name="T8" fmla="+- 0 2846 1585"/>
                                <a:gd name="T9" fmla="*/ T8 w 1261"/>
                                <a:gd name="T10" fmla="+- 0 3321 3321"/>
                                <a:gd name="T11" fmla="*/ 3321 h 285"/>
                                <a:gd name="T12" fmla="+- 0 1585 1585"/>
                                <a:gd name="T13" fmla="*/ T12 w 1261"/>
                                <a:gd name="T14" fmla="+- 0 3321 3321"/>
                                <a:gd name="T15" fmla="*/ 3321 h 285"/>
                                <a:gd name="T16" fmla="+- 0 1585 1585"/>
                                <a:gd name="T17" fmla="*/ T16 w 1261"/>
                                <a:gd name="T18" fmla="+- 0 3606 3321"/>
                                <a:gd name="T19" fmla="*/ 360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1" h="285">
                                  <a:moveTo>
                                    <a:pt x="0" y="285"/>
                                  </a:moveTo>
                                  <a:lnTo>
                                    <a:pt x="1261" y="285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43B6" w:rsidRPr="006C0650" w:rsidRDefault="009C43B6" w:rsidP="009C43B6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</w:pPr>
                                <w:r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Why do you want to fundraise for Bede?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95"/>
                        <wpg:cNvGrpSpPr>
                          <a:grpSpLocks/>
                        </wpg:cNvGrpSpPr>
                        <wpg:grpSpPr bwMode="auto">
                          <a:xfrm>
                            <a:off x="1920" y="4514"/>
                            <a:ext cx="9207" cy="572"/>
                            <a:chOff x="1920" y="4514"/>
                            <a:chExt cx="9207" cy="572"/>
                          </a:xfrm>
                        </wpg:grpSpPr>
                        <wps:wsp>
                          <wps:cNvPr id="522" name="Freeform 96"/>
                          <wps:cNvSpPr>
                            <a:spLocks/>
                          </wps:cNvSpPr>
                          <wps:spPr bwMode="auto">
                            <a:xfrm>
                              <a:off x="1920" y="4514"/>
                              <a:ext cx="9207" cy="57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3942"/>
                                <a:gd name="T2" fmla="+- 0 4057 3772"/>
                                <a:gd name="T3" fmla="*/ 4057 h 285"/>
                                <a:gd name="T4" fmla="+- 0 7967 4025"/>
                                <a:gd name="T5" fmla="*/ T4 w 3942"/>
                                <a:gd name="T6" fmla="+- 0 4057 3772"/>
                                <a:gd name="T7" fmla="*/ 4057 h 285"/>
                                <a:gd name="T8" fmla="+- 0 7967 4025"/>
                                <a:gd name="T9" fmla="*/ T8 w 3942"/>
                                <a:gd name="T10" fmla="+- 0 3772 3772"/>
                                <a:gd name="T11" fmla="*/ 3772 h 285"/>
                                <a:gd name="T12" fmla="+- 0 4025 4025"/>
                                <a:gd name="T13" fmla="*/ T12 w 3942"/>
                                <a:gd name="T14" fmla="+- 0 3772 3772"/>
                                <a:gd name="T15" fmla="*/ 3772 h 285"/>
                                <a:gd name="T16" fmla="+- 0 4025 4025"/>
                                <a:gd name="T17" fmla="*/ T16 w 3942"/>
                                <a:gd name="T18" fmla="+- 0 4057 3772"/>
                                <a:gd name="T19" fmla="*/ 405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2" h="285">
                                  <a:moveTo>
                                    <a:pt x="0" y="285"/>
                                  </a:moveTo>
                                  <a:lnTo>
                                    <a:pt x="3942" y="285"/>
                                  </a:lnTo>
                                  <a:lnTo>
                                    <a:pt x="39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99"/>
                        <wpg:cNvGrpSpPr>
                          <a:grpSpLocks/>
                        </wpg:cNvGrpSpPr>
                        <wpg:grpSpPr bwMode="auto">
                          <a:xfrm>
                            <a:off x="-390" y="4514"/>
                            <a:ext cx="2198" cy="572"/>
                            <a:chOff x="-390" y="4514"/>
                            <a:chExt cx="2198" cy="572"/>
                          </a:xfrm>
                        </wpg:grpSpPr>
                        <wps:wsp>
                          <wps:cNvPr id="526" name="Freeform 100"/>
                          <wps:cNvSpPr>
                            <a:spLocks/>
                          </wps:cNvSpPr>
                          <wps:spPr bwMode="auto">
                            <a:xfrm>
                              <a:off x="-390" y="4514"/>
                              <a:ext cx="2198" cy="572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T0 w 7026"/>
                                <a:gd name="T2" fmla="+- 0 3606 3321"/>
                                <a:gd name="T3" fmla="*/ 3606 h 285"/>
                                <a:gd name="T4" fmla="+- 0 11051 4025"/>
                                <a:gd name="T5" fmla="*/ T4 w 7026"/>
                                <a:gd name="T6" fmla="+- 0 3606 3321"/>
                                <a:gd name="T7" fmla="*/ 3606 h 285"/>
                                <a:gd name="T8" fmla="+- 0 11051 4025"/>
                                <a:gd name="T9" fmla="*/ T8 w 7026"/>
                                <a:gd name="T10" fmla="+- 0 3321 3321"/>
                                <a:gd name="T11" fmla="*/ 3321 h 285"/>
                                <a:gd name="T12" fmla="+- 0 4025 4025"/>
                                <a:gd name="T13" fmla="*/ T12 w 7026"/>
                                <a:gd name="T14" fmla="+- 0 3321 3321"/>
                                <a:gd name="T15" fmla="*/ 3321 h 285"/>
                                <a:gd name="T16" fmla="+- 0 4025 4025"/>
                                <a:gd name="T17" fmla="*/ T16 w 7026"/>
                                <a:gd name="T18" fmla="+- 0 3606 3321"/>
                                <a:gd name="T19" fmla="*/ 360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26" h="285">
                                  <a:moveTo>
                                    <a:pt x="0" y="285"/>
                                  </a:moveTo>
                                  <a:lnTo>
                                    <a:pt x="7026" y="285"/>
                                  </a:lnTo>
                                  <a:lnTo>
                                    <a:pt x="7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6270" w:rsidRPr="006C0650" w:rsidRDefault="00416270" w:rsidP="00416270">
                                <w:pPr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Have</w:t>
                                </w:r>
                                <w:r w:rsidR="00DB1D04"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you</w:t>
                                </w:r>
                                <w:r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 s</w:t>
                                </w:r>
                                <w:r w:rsidR="006C0650" w:rsidRPr="006C0650"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 xml:space="preserve">upported Bede before? </w:t>
                                </w:r>
                                <w:r w:rsidR="006C0650" w:rsidRPr="006C0650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>(If ‘Yes’,</w:t>
                                </w:r>
                                <w:r w:rsidRPr="006C0650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 xml:space="preserve"> please give </w:t>
                                </w:r>
                                <w:r w:rsidR="00AE4CAE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 xml:space="preserve">brief </w:t>
                                </w:r>
                                <w:r w:rsidRPr="006C0650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>details</w:t>
                                </w:r>
                                <w:r w:rsidR="006C0650" w:rsidRPr="006C0650">
                                  <w:rPr>
                                    <w:rFonts w:asciiTheme="majorHAnsi" w:hAnsiTheme="majorHAnsi"/>
                                    <w:i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03"/>
                        <wpg:cNvGrpSpPr>
                          <a:grpSpLocks/>
                        </wpg:cNvGrpSpPr>
                        <wpg:grpSpPr bwMode="auto">
                          <a:xfrm>
                            <a:off x="7229" y="5187"/>
                            <a:ext cx="974" cy="276"/>
                            <a:chOff x="7229" y="5187"/>
                            <a:chExt cx="974" cy="276"/>
                          </a:xfrm>
                        </wpg:grpSpPr>
                        <wps:wsp>
                          <wps:cNvPr id="530" name="Freeform 104"/>
                          <wps:cNvSpPr>
                            <a:spLocks/>
                          </wps:cNvSpPr>
                          <wps:spPr bwMode="auto">
                            <a:xfrm>
                              <a:off x="7229" y="5187"/>
                              <a:ext cx="974" cy="276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4807"/>
                                <a:gd name="T2" fmla="+- 0 5826 5541"/>
                                <a:gd name="T3" fmla="*/ 5826 h 285"/>
                                <a:gd name="T4" fmla="+- 0 6061 1254"/>
                                <a:gd name="T5" fmla="*/ T4 w 4807"/>
                                <a:gd name="T6" fmla="+- 0 5826 5541"/>
                                <a:gd name="T7" fmla="*/ 5826 h 285"/>
                                <a:gd name="T8" fmla="+- 0 6061 1254"/>
                                <a:gd name="T9" fmla="*/ T8 w 4807"/>
                                <a:gd name="T10" fmla="+- 0 5541 5541"/>
                                <a:gd name="T11" fmla="*/ 5541 h 285"/>
                                <a:gd name="T12" fmla="+- 0 1254 1254"/>
                                <a:gd name="T13" fmla="*/ T12 w 4807"/>
                                <a:gd name="T14" fmla="+- 0 5541 5541"/>
                                <a:gd name="T15" fmla="*/ 5541 h 285"/>
                                <a:gd name="T16" fmla="+- 0 1254 1254"/>
                                <a:gd name="T17" fmla="*/ T16 w 4807"/>
                                <a:gd name="T18" fmla="+- 0 5826 5541"/>
                                <a:gd name="T19" fmla="*/ 582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7" h="285">
                                  <a:moveTo>
                                    <a:pt x="0" y="285"/>
                                  </a:moveTo>
                                  <a:lnTo>
                                    <a:pt x="4807" y="285"/>
                                  </a:lnTo>
                                  <a:lnTo>
                                    <a:pt x="48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5CA2" w:rsidRPr="006C0650" w:rsidRDefault="00CD76F4" w:rsidP="00AE5CA2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2"/>
                                    <w:szCs w:val="2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107"/>
                        <wpg:cNvGrpSpPr>
                          <a:grpSpLocks/>
                        </wpg:cNvGrpSpPr>
                        <wpg:grpSpPr bwMode="auto">
                          <a:xfrm>
                            <a:off x="5280" y="6567"/>
                            <a:ext cx="3380" cy="226"/>
                            <a:chOff x="5280" y="6567"/>
                            <a:chExt cx="3380" cy="226"/>
                          </a:xfrm>
                        </wpg:grpSpPr>
                        <wps:wsp>
                          <wps:cNvPr id="534" name="Freeform 108"/>
                          <wps:cNvSpPr>
                            <a:spLocks/>
                          </wps:cNvSpPr>
                          <wps:spPr bwMode="auto">
                            <a:xfrm>
                              <a:off x="5280" y="6567"/>
                              <a:ext cx="3380" cy="226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4150"/>
                                <a:gd name="T2" fmla="+- 0 5826 5541"/>
                                <a:gd name="T3" fmla="*/ 5826 h 285"/>
                                <a:gd name="T4" fmla="+- 0 11067 6917"/>
                                <a:gd name="T5" fmla="*/ T4 w 4150"/>
                                <a:gd name="T6" fmla="+- 0 5826 5541"/>
                                <a:gd name="T7" fmla="*/ 5826 h 285"/>
                                <a:gd name="T8" fmla="+- 0 11067 6917"/>
                                <a:gd name="T9" fmla="*/ T8 w 4150"/>
                                <a:gd name="T10" fmla="+- 0 5541 5541"/>
                                <a:gd name="T11" fmla="*/ 5541 h 285"/>
                                <a:gd name="T12" fmla="+- 0 6917 6917"/>
                                <a:gd name="T13" fmla="*/ T12 w 4150"/>
                                <a:gd name="T14" fmla="+- 0 5541 5541"/>
                                <a:gd name="T15" fmla="*/ 5541 h 285"/>
                                <a:gd name="T16" fmla="+- 0 6917 6917"/>
                                <a:gd name="T17" fmla="*/ T16 w 4150"/>
                                <a:gd name="T18" fmla="+- 0 5826 5541"/>
                                <a:gd name="T19" fmla="*/ 582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0" h="285">
                                  <a:moveTo>
                                    <a:pt x="0" y="285"/>
                                  </a:moveTo>
                                  <a:lnTo>
                                    <a:pt x="4150" y="285"/>
                                  </a:lnTo>
                                  <a:lnTo>
                                    <a:pt x="4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6F5" w:rsidRPr="006C0650" w:rsidRDefault="007256F5" w:rsidP="007256F5">
                                <w:p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 w:rsidRPr="006C0650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11"/>
                        <wpg:cNvGrpSpPr>
                          <a:grpSpLocks/>
                        </wpg:cNvGrpSpPr>
                        <wpg:grpSpPr bwMode="auto">
                          <a:xfrm>
                            <a:off x="5889" y="5187"/>
                            <a:ext cx="929" cy="276"/>
                            <a:chOff x="5889" y="5187"/>
                            <a:chExt cx="929" cy="276"/>
                          </a:xfrm>
                        </wpg:grpSpPr>
                        <wps:wsp>
                          <wps:cNvPr id="538" name="Freeform 112"/>
                          <wps:cNvSpPr>
                            <a:spLocks/>
                          </wps:cNvSpPr>
                          <wps:spPr bwMode="auto">
                            <a:xfrm>
                              <a:off x="5889" y="5187"/>
                              <a:ext cx="929" cy="276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1261"/>
                                <a:gd name="T2" fmla="+- 0 4057 3772"/>
                                <a:gd name="T3" fmla="*/ 4057 h 285"/>
                                <a:gd name="T4" fmla="+- 0 11051 9790"/>
                                <a:gd name="T5" fmla="*/ T4 w 1261"/>
                                <a:gd name="T6" fmla="+- 0 4057 3772"/>
                                <a:gd name="T7" fmla="*/ 4057 h 285"/>
                                <a:gd name="T8" fmla="+- 0 11051 9790"/>
                                <a:gd name="T9" fmla="*/ T8 w 1261"/>
                                <a:gd name="T10" fmla="+- 0 3772 3772"/>
                                <a:gd name="T11" fmla="*/ 3772 h 285"/>
                                <a:gd name="T12" fmla="+- 0 9790 9790"/>
                                <a:gd name="T13" fmla="*/ T12 w 1261"/>
                                <a:gd name="T14" fmla="+- 0 3772 3772"/>
                                <a:gd name="T15" fmla="*/ 3772 h 285"/>
                                <a:gd name="T16" fmla="+- 0 9790 9790"/>
                                <a:gd name="T17" fmla="*/ T16 w 1261"/>
                                <a:gd name="T18" fmla="+- 0 4057 3772"/>
                                <a:gd name="T19" fmla="*/ 405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1" h="285">
                                  <a:moveTo>
                                    <a:pt x="0" y="285"/>
                                  </a:moveTo>
                                  <a:lnTo>
                                    <a:pt x="1261" y="285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5CA2" w:rsidRPr="006C0650" w:rsidRDefault="00CD76F4" w:rsidP="00CD76F4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22"/>
                                    <w:szCs w:val="22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9F0462" id="Group 448" o:spid="_x0000_s1044" style="width:578.25pt;height:737.25pt;mso-position-horizontal-relative:char;mso-position-vertical-relative:line" coordorigin="-537,820" coordsize="11740,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">
                <v:group id="Group 16" o:spid="_x0000_s1045" style="position:absolute;left:279;top:6636;width:294;height:285" coordorigin="279,6636" coordsize="29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7" o:spid="_x0000_s1046" style="position:absolute;left:279;top:6636;width:294;height:285;visibility:visible;mso-wrap-style:square;v-text-anchor:top" coordsize="29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" path="m,285r294,l294,,,,,285xe" stroked="f">
                    <v:path arrowok="t" o:connecttype="custom" o:connectlocs="0,6921;294,6921;294,6636;0,6636;0,6921" o:connectangles="0,0,0,0,0"/>
                  </v:shape>
                </v:group>
                <v:group id="Group 20" o:spid="_x0000_s1047" style="position:absolute;left:-537;top:820;width:11740;height:6101" coordorigin="-537,820" coordsize="11740,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21" o:spid="_x0000_s1048" style="position:absolute;left:-537;top:820;width:11740;height:6101;visibility:visible;mso-wrap-style:square;v-text-anchor:top" coordsize="11170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" path="m,6111r11170,l11170,,,,,6111xe" fillcolor="#e3dfeb" stroked="f">
                    <v:path arrowok="t" o:connecttype="custom" o:connectlocs="0,6101;11740,6101;11740,0;0,0;0,6101" o:connectangles="0,0,0,0,0"/>
                  </v:shape>
                </v:group>
                <v:group id="Group 87" o:spid="_x0000_s1049" style="position:absolute;left:-385;top:5162;width:5026;height:301" coordorigin="-385,5162" coordsize="502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88" o:spid="_x0000_s1050" style="position:absolute;left:-385;top:5162;width:5026;height:301;visibility:visible;mso-wrap-style:square;v-text-anchor:top" coordsize="1262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" adj="-11796480,,5400" path="m,285r1262,l1262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4285;5026,4285;5026,3984;0,3984;0,4285" o:connectangles="0,0,0,0,0" textboxrect="0,0,1262,285"/>
                    <v:textbox>
                      <w:txbxContent>
                        <w:p w:rsidR="00416270" w:rsidRPr="006C0650" w:rsidRDefault="00993F51" w:rsidP="00416270">
                          <w:pPr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We have Bede T-s</w:t>
                          </w:r>
                          <w:r w:rsidR="00C7003F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hirts. I</w:t>
                          </w:r>
                          <w:r w:rsidR="00B04924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f </w:t>
                          </w:r>
                          <w:r w:rsidR="00B04924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you</w:t>
                          </w:r>
                          <w:r w:rsidR="00AE5CA2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="00B04924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would like</w:t>
                          </w:r>
                          <w:r w:rsidR="0059352B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one </w:t>
                          </w:r>
                          <w:r w:rsidR="00B04924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to </w:t>
                          </w:r>
                          <w:r w:rsidR="001A414E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race</w:t>
                          </w:r>
                          <w:r w:rsidR="00B04924" w:rsidRPr="0059352B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in</w:t>
                          </w:r>
                          <w:r w:rsidR="00B17B11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,</w:t>
                          </w:r>
                          <w:r w:rsidR="00661F5D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="00AE5CA2" w:rsidRPr="003668E2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please circle</w:t>
                          </w:r>
                          <w:r w:rsidR="00C7003F" w:rsidRPr="003668E2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your size</w:t>
                          </w:r>
                        </w:p>
                      </w:txbxContent>
                    </v:textbox>
                  </v:shape>
                </v:group>
                <v:group id="Group 91" o:spid="_x0000_s1051" style="position:absolute;left:-385;top:3923;width:2193;height:453" coordorigin="-385,3923" coordsize="219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92" o:spid="_x0000_s1052" style="position:absolute;left:-385;top:3923;width:2193;height:453;visibility:visible;mso-wrap-style:square;v-text-anchor:top" coordsize="1261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" adj="-11796480,,5400" path="m,285r1261,l1261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5732;2193,5732;2193,5279;0,5279;0,5732" o:connectangles="0,0,0,0,0" textboxrect="0,0,1261,285"/>
                    <v:textbox>
                      <w:txbxContent>
                        <w:p w:rsidR="009C43B6" w:rsidRPr="006C0650" w:rsidRDefault="009C43B6" w:rsidP="009C43B6">
                          <w:pPr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Why do you want to fundraise for Bede?</w:t>
                          </w:r>
                        </w:p>
                      </w:txbxContent>
                    </v:textbox>
                  </v:shape>
                </v:group>
                <v:group id="Group 95" o:spid="_x0000_s1053" style="position:absolute;left:1920;top:4514;width:9207;height:572" coordorigin="1920,4514" coordsize="9207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_x0000_s1054" style="position:absolute;left:1920;top:4514;width:9207;height:572;visibility:visible;mso-wrap-style:square;v-text-anchor:top" coordsize="3942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" path="m,285r3942,l3942,,,,,285xe" stroked="f">
                    <v:shadow on="t" color="black" opacity="26214f" origin="-.5,-.5" offset=".74836mm,.74836mm"/>
                    <v:path arrowok="t" o:connecttype="custom" o:connectlocs="0,8142;9207,8142;9207,7570;0,7570;0,8142" o:connectangles="0,0,0,0,0"/>
                  </v:shape>
                </v:group>
                <v:group id="Group 99" o:spid="_x0000_s1055" style="position:absolute;left:-390;top:4514;width:2198;height:572" coordorigin="-390,4514" coordsize="2198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00" o:spid="_x0000_s1056" style="position:absolute;left:-390;top:4514;width:2198;height:572;visibility:visible;mso-wrap-style:square;v-text-anchor:top" coordsize="7026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" adj="-11796480,,5400" path="m,285r7026,l7026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7237;2198,7237;2198,6665;0,6665;0,7237" o:connectangles="0,0,0,0,0" textboxrect="0,0,7026,285"/>
                    <v:textbox>
                      <w:txbxContent>
                        <w:p w:rsidR="00416270" w:rsidRPr="006C0650" w:rsidRDefault="00416270" w:rsidP="00416270">
                          <w:pPr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Have</w:t>
                          </w:r>
                          <w:r w:rsidR="00DB1D04"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you</w:t>
                          </w:r>
                          <w:r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s</w:t>
                          </w:r>
                          <w:r w:rsidR="006C0650" w:rsidRPr="006C0650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upported Bede before? </w:t>
                          </w:r>
                          <w:r w:rsidR="006C0650" w:rsidRPr="006C0650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>(If ‘Yes’,</w:t>
                          </w:r>
                          <w:r w:rsidRPr="006C0650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 xml:space="preserve"> please give </w:t>
                          </w:r>
                          <w:r w:rsidR="00AE4CAE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 xml:space="preserve">brief </w:t>
                          </w:r>
                          <w:r w:rsidRPr="006C0650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>details</w:t>
                          </w:r>
                          <w:r w:rsidR="006C0650" w:rsidRPr="006C0650">
                            <w:rPr>
                              <w:rFonts w:asciiTheme="majorHAnsi" w:hAnsiTheme="majorHAnsi"/>
                              <w:i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03" o:spid="_x0000_s1057" style="position:absolute;left:7229;top:5187;width:974;height:276" coordorigin="7229,5187" coordsize="9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104" o:spid="_x0000_s1058" style="position:absolute;left:7229;top:5187;width:974;height:276;visibility:visible;mso-wrap-style:square;v-text-anchor:top" coordsize="4807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" adj="-11796480,,5400" path="m,285r4807,l4807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5642;974,5642;974,5366;0,5366;0,5642" o:connectangles="0,0,0,0,0" textboxrect="0,0,4807,285"/>
                    <v:textbox>
                      <w:txbxContent>
                        <w:p w:rsidR="00AE5CA2" w:rsidRPr="006C0650" w:rsidRDefault="00CD76F4" w:rsidP="00AE5CA2">
                          <w:pPr>
                            <w:jc w:val="center"/>
                            <w:rPr>
                              <w:rFonts w:asciiTheme="majorHAnsi" w:hAnsi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2"/>
                              <w:szCs w:val="22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107" o:spid="_x0000_s1059" style="position:absolute;left:5280;top:6567;width:3380;height:226" coordorigin="5280,6567" coordsize="338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_x0000_s1060" style="position:absolute;left:5280;top:6567;width:3380;height:226;visibility:visible;mso-wrap-style:square;v-text-anchor:top" coordsize="4150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" adj="-11796480,,5400" path="m,285r4150,l4150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4620;3380,4620;3380,4394;0,4394;0,4620" o:connectangles="0,0,0,0,0" textboxrect="0,0,4150,285"/>
                    <v:textbox>
                      <w:txbxContent>
                        <w:p w:rsidR="007256F5" w:rsidRPr="006C0650" w:rsidRDefault="007256F5" w:rsidP="007256F5">
                          <w:p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</w:pPr>
                          <w:r w:rsidRPr="006C0650"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v:group id="Group 111" o:spid="_x0000_s1061" style="position:absolute;left:5889;top:5187;width:929;height:276" coordorigin="5889,5187" coordsize="92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_x0000_s1062" style="position:absolute;left:5889;top:5187;width:929;height:276;visibility:visible;mso-wrap-style:square;v-text-anchor:top" coordsize="1261,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" adj="-11796480,,5400" path="m,285r1261,l1261,,,,,285xe" stroked="f">
                    <v:stroke joinstyle="round"/>
                    <v:shadow on="t" color="black" opacity="26214f" origin="-.5,-.5" offset=".74836mm,.74836mm"/>
                    <v:formulas/>
                    <v:path arrowok="t" o:connecttype="custom" o:connectlocs="0,3929;929,3929;929,3653;0,3653;0,3929" o:connectangles="0,0,0,0,0" textboxrect="0,0,1261,285"/>
                    <v:textbox>
                      <w:txbxContent>
                        <w:p w:rsidR="00AE5CA2" w:rsidRPr="006C0650" w:rsidRDefault="00CD76F4" w:rsidP="00CD76F4">
                          <w:pPr>
                            <w:jc w:val="center"/>
                            <w:rPr>
                              <w:rFonts w:asciiTheme="majorHAnsi" w:hAnsi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2"/>
                              <w:szCs w:val="22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A97C61" w:rsidSect="00C21B40">
      <w:pgSz w:w="12240" w:h="15840"/>
      <w:pgMar w:top="284" w:right="191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65427"/>
    <w:multiLevelType w:val="hybridMultilevel"/>
    <w:tmpl w:val="43EC0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360F8"/>
    <w:multiLevelType w:val="hybridMultilevel"/>
    <w:tmpl w:val="9F028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F6"/>
    <w:rsid w:val="0000476D"/>
    <w:rsid w:val="00015358"/>
    <w:rsid w:val="000743D5"/>
    <w:rsid w:val="000A1132"/>
    <w:rsid w:val="000C0893"/>
    <w:rsid w:val="000E3D21"/>
    <w:rsid w:val="000F0FD9"/>
    <w:rsid w:val="000F1F90"/>
    <w:rsid w:val="000F7D68"/>
    <w:rsid w:val="001129D5"/>
    <w:rsid w:val="00117B4A"/>
    <w:rsid w:val="00134741"/>
    <w:rsid w:val="00152DE3"/>
    <w:rsid w:val="0017372A"/>
    <w:rsid w:val="0017650E"/>
    <w:rsid w:val="00194434"/>
    <w:rsid w:val="001A414E"/>
    <w:rsid w:val="00216C94"/>
    <w:rsid w:val="00220147"/>
    <w:rsid w:val="00230D58"/>
    <w:rsid w:val="00231114"/>
    <w:rsid w:val="002624FA"/>
    <w:rsid w:val="002A3F99"/>
    <w:rsid w:val="002E41A8"/>
    <w:rsid w:val="002F2AC6"/>
    <w:rsid w:val="002F6676"/>
    <w:rsid w:val="00302F93"/>
    <w:rsid w:val="00311F39"/>
    <w:rsid w:val="00317DE8"/>
    <w:rsid w:val="00325CF6"/>
    <w:rsid w:val="00346AED"/>
    <w:rsid w:val="003668E2"/>
    <w:rsid w:val="003C06EC"/>
    <w:rsid w:val="00407CFB"/>
    <w:rsid w:val="004133D0"/>
    <w:rsid w:val="00416270"/>
    <w:rsid w:val="00434ED1"/>
    <w:rsid w:val="00467ECA"/>
    <w:rsid w:val="00490861"/>
    <w:rsid w:val="004A424B"/>
    <w:rsid w:val="004A7F8C"/>
    <w:rsid w:val="004B0B04"/>
    <w:rsid w:val="004B30B9"/>
    <w:rsid w:val="004C25A4"/>
    <w:rsid w:val="004D153F"/>
    <w:rsid w:val="004F1064"/>
    <w:rsid w:val="004F70D3"/>
    <w:rsid w:val="00500D56"/>
    <w:rsid w:val="00500E68"/>
    <w:rsid w:val="00535F34"/>
    <w:rsid w:val="00544235"/>
    <w:rsid w:val="00566925"/>
    <w:rsid w:val="00566E07"/>
    <w:rsid w:val="0059352B"/>
    <w:rsid w:val="005C5ED6"/>
    <w:rsid w:val="005E5991"/>
    <w:rsid w:val="005E65DA"/>
    <w:rsid w:val="005F01D3"/>
    <w:rsid w:val="005F7BC7"/>
    <w:rsid w:val="00603F29"/>
    <w:rsid w:val="00621A50"/>
    <w:rsid w:val="006261D2"/>
    <w:rsid w:val="00635A95"/>
    <w:rsid w:val="00661F5D"/>
    <w:rsid w:val="006625FC"/>
    <w:rsid w:val="006B21BF"/>
    <w:rsid w:val="006C0650"/>
    <w:rsid w:val="006C5F3A"/>
    <w:rsid w:val="006D5DA3"/>
    <w:rsid w:val="006E5283"/>
    <w:rsid w:val="00705396"/>
    <w:rsid w:val="00712FD8"/>
    <w:rsid w:val="007256F5"/>
    <w:rsid w:val="00730B04"/>
    <w:rsid w:val="0073583F"/>
    <w:rsid w:val="00757392"/>
    <w:rsid w:val="00762ECC"/>
    <w:rsid w:val="0078684E"/>
    <w:rsid w:val="007908E1"/>
    <w:rsid w:val="007B407C"/>
    <w:rsid w:val="007B55DF"/>
    <w:rsid w:val="007C54E2"/>
    <w:rsid w:val="007C778D"/>
    <w:rsid w:val="007E60A9"/>
    <w:rsid w:val="007F54BA"/>
    <w:rsid w:val="00803DC4"/>
    <w:rsid w:val="00822108"/>
    <w:rsid w:val="008310BE"/>
    <w:rsid w:val="008327E1"/>
    <w:rsid w:val="008437CB"/>
    <w:rsid w:val="00844B6E"/>
    <w:rsid w:val="008503E6"/>
    <w:rsid w:val="008547F7"/>
    <w:rsid w:val="00883D78"/>
    <w:rsid w:val="00886304"/>
    <w:rsid w:val="008A5FE7"/>
    <w:rsid w:val="008B6442"/>
    <w:rsid w:val="008D64D0"/>
    <w:rsid w:val="008E08AB"/>
    <w:rsid w:val="008E5A32"/>
    <w:rsid w:val="008E7E43"/>
    <w:rsid w:val="00905D51"/>
    <w:rsid w:val="00927DE8"/>
    <w:rsid w:val="009412FF"/>
    <w:rsid w:val="00942D9C"/>
    <w:rsid w:val="00951956"/>
    <w:rsid w:val="009711DC"/>
    <w:rsid w:val="009751CC"/>
    <w:rsid w:val="00993F51"/>
    <w:rsid w:val="009B272D"/>
    <w:rsid w:val="009B3140"/>
    <w:rsid w:val="009C39D5"/>
    <w:rsid w:val="009C43B6"/>
    <w:rsid w:val="009C467D"/>
    <w:rsid w:val="009F1A3D"/>
    <w:rsid w:val="009F66D2"/>
    <w:rsid w:val="00A12EC5"/>
    <w:rsid w:val="00A13AA0"/>
    <w:rsid w:val="00A13E60"/>
    <w:rsid w:val="00A34D6F"/>
    <w:rsid w:val="00A43B9E"/>
    <w:rsid w:val="00A747B0"/>
    <w:rsid w:val="00A96766"/>
    <w:rsid w:val="00A97C61"/>
    <w:rsid w:val="00AA1054"/>
    <w:rsid w:val="00AA6265"/>
    <w:rsid w:val="00AD6359"/>
    <w:rsid w:val="00AD7FEA"/>
    <w:rsid w:val="00AE4CAE"/>
    <w:rsid w:val="00AE5CA2"/>
    <w:rsid w:val="00AE73C1"/>
    <w:rsid w:val="00B04924"/>
    <w:rsid w:val="00B140A0"/>
    <w:rsid w:val="00B17B11"/>
    <w:rsid w:val="00B20312"/>
    <w:rsid w:val="00B237FE"/>
    <w:rsid w:val="00B27CAB"/>
    <w:rsid w:val="00B33DE2"/>
    <w:rsid w:val="00B3479D"/>
    <w:rsid w:val="00B70AAA"/>
    <w:rsid w:val="00B80FA2"/>
    <w:rsid w:val="00BA735E"/>
    <w:rsid w:val="00BC11A1"/>
    <w:rsid w:val="00BF1D8F"/>
    <w:rsid w:val="00BF4D8B"/>
    <w:rsid w:val="00C21B40"/>
    <w:rsid w:val="00C611A4"/>
    <w:rsid w:val="00C65F0E"/>
    <w:rsid w:val="00C7003F"/>
    <w:rsid w:val="00C84C28"/>
    <w:rsid w:val="00CA010A"/>
    <w:rsid w:val="00CB3AA5"/>
    <w:rsid w:val="00CC1ED1"/>
    <w:rsid w:val="00CD12BC"/>
    <w:rsid w:val="00CD76F4"/>
    <w:rsid w:val="00CE133A"/>
    <w:rsid w:val="00D30016"/>
    <w:rsid w:val="00D33373"/>
    <w:rsid w:val="00D3546B"/>
    <w:rsid w:val="00D45511"/>
    <w:rsid w:val="00D850EB"/>
    <w:rsid w:val="00DA346A"/>
    <w:rsid w:val="00DA48E0"/>
    <w:rsid w:val="00DB1D04"/>
    <w:rsid w:val="00DF6EA7"/>
    <w:rsid w:val="00E33FEC"/>
    <w:rsid w:val="00E625E9"/>
    <w:rsid w:val="00E838DA"/>
    <w:rsid w:val="00EB15B4"/>
    <w:rsid w:val="00ED5CC1"/>
    <w:rsid w:val="00EF3A5A"/>
    <w:rsid w:val="00F26261"/>
    <w:rsid w:val="00F3647A"/>
    <w:rsid w:val="00F4430B"/>
    <w:rsid w:val="00F6079E"/>
    <w:rsid w:val="00F62EE2"/>
    <w:rsid w:val="00F6334A"/>
    <w:rsid w:val="00F63AA9"/>
    <w:rsid w:val="00F972D9"/>
    <w:rsid w:val="00FA57AF"/>
    <w:rsid w:val="00FB586C"/>
    <w:rsid w:val="00FC1B4D"/>
    <w:rsid w:val="00FD77E0"/>
    <w:rsid w:val="00FE527E"/>
    <w:rsid w:val="00FE5B65"/>
    <w:rsid w:val="00FF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61A8C3"/>
  <w15:chartTrackingRefBased/>
  <w15:docId w15:val="{BBC83C65-DE02-4AE9-AB67-7259C574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character" w:styleId="Hyperlink">
    <w:name w:val="Hyperlink"/>
    <w:basedOn w:val="DefaultParagraphFont"/>
    <w:uiPriority w:val="99"/>
    <w:unhideWhenUsed/>
    <w:rsid w:val="00A97C61"/>
    <w:rPr>
      <w:color w:val="3CB3CD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437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D6359"/>
    <w:rPr>
      <w:color w:val="0E7EB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engreen@bedehouse.org" TargetMode="External"/><Relationship Id="rId13" Type="http://schemas.openxmlformats.org/officeDocument/2006/relationships/hyperlink" Target="mailto:gwengreen@bedehouse.org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hyperlink" Target="http://www.bedehouse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wengreen@bedehouse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bedehouse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eng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D2BF10-698E-429A-AC6D-17E1AC140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9</TotalTime>
  <Pages>2</Pages>
  <Words>312</Words>
  <Characters>1494</Characters>
  <Application>Microsoft Office Word</Application>
  <DocSecurity>0</DocSecurity>
  <Lines>99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 Green</dc:creator>
  <cp:keywords/>
  <dc:description/>
  <cp:lastModifiedBy>Gwen Green</cp:lastModifiedBy>
  <cp:revision>4</cp:revision>
  <cp:lastPrinted>2023-12-01T14:23:00Z</cp:lastPrinted>
  <dcterms:created xsi:type="dcterms:W3CDTF">2023-12-05T12:29:00Z</dcterms:created>
  <dcterms:modified xsi:type="dcterms:W3CDTF">2024-06-11T14:13:00Z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GrammarlyDocumentId">
    <vt:lpwstr>e117ccc5cdfeb18f6905a627a50bb3ed19a3b4df59487100289797f8f501d060</vt:lpwstr>
  </property>
</Properties>
</file>